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ACA" w:rsidRDefault="00D73ACA" w:rsidP="00BF5561">
      <w:pPr>
        <w:pStyle w:val="a3"/>
        <w:rPr>
          <w:rFonts w:ascii="Times New Roman" w:eastAsia="Gungsuh" w:hAnsi="Times New Roman"/>
        </w:rPr>
      </w:pPr>
    </w:p>
    <w:p w:rsidR="00D73ACA" w:rsidRDefault="00D73ACA" w:rsidP="00BF5561">
      <w:pPr>
        <w:pStyle w:val="a3"/>
        <w:rPr>
          <w:rFonts w:ascii="Times New Roman" w:eastAsia="Gungsuh" w:hAnsi="Times New Roman"/>
        </w:rPr>
      </w:pPr>
    </w:p>
    <w:p w:rsidR="00D73ACA" w:rsidRDefault="00D73ACA" w:rsidP="00BF5561">
      <w:pPr>
        <w:pStyle w:val="a3"/>
        <w:rPr>
          <w:rFonts w:ascii="Times New Roman" w:eastAsia="Gungsuh" w:hAnsi="Times New Roman"/>
        </w:rPr>
      </w:pPr>
      <w:r>
        <w:rPr>
          <w:rFonts w:ascii="Times New Roman" w:eastAsia="Gungsuh" w:hAnsi="Times New Roman"/>
          <w:noProof/>
        </w:rPr>
        <w:drawing>
          <wp:inline distT="0" distB="0" distL="0" distR="0">
            <wp:extent cx="6301105" cy="8671741"/>
            <wp:effectExtent l="19050" t="0" r="4445" b="0"/>
            <wp:docPr id="1" name="Рисунок 1" descr="C:\Users\Boss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s\Desktop\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8671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3ACA" w:rsidRDefault="00D73ACA" w:rsidP="00BF5561">
      <w:pPr>
        <w:pStyle w:val="a3"/>
        <w:rPr>
          <w:rFonts w:ascii="Times New Roman" w:eastAsia="Gungsuh" w:hAnsi="Times New Roman"/>
        </w:rPr>
      </w:pPr>
    </w:p>
    <w:p w:rsidR="00D73ACA" w:rsidRDefault="00D73ACA" w:rsidP="00BF5561">
      <w:pPr>
        <w:pStyle w:val="a3"/>
        <w:rPr>
          <w:rFonts w:ascii="Times New Roman" w:eastAsia="Gungsuh" w:hAnsi="Times New Roman"/>
        </w:rPr>
      </w:pPr>
    </w:p>
    <w:p w:rsidR="00D73ACA" w:rsidRDefault="00D73ACA" w:rsidP="00BF5561">
      <w:pPr>
        <w:pStyle w:val="a3"/>
        <w:rPr>
          <w:rFonts w:ascii="Times New Roman" w:eastAsia="Gungsuh" w:hAnsi="Times New Roman"/>
        </w:rPr>
      </w:pPr>
    </w:p>
    <w:p w:rsidR="00D73ACA" w:rsidRDefault="00D73ACA" w:rsidP="00BF5561">
      <w:pPr>
        <w:pStyle w:val="a3"/>
        <w:rPr>
          <w:rFonts w:ascii="Times New Roman" w:eastAsia="Gungsuh" w:hAnsi="Times New Roman"/>
        </w:rPr>
      </w:pPr>
    </w:p>
    <w:tbl>
      <w:tblPr>
        <w:tblStyle w:val="a7"/>
        <w:tblW w:w="0" w:type="auto"/>
        <w:tblLook w:val="04A0"/>
      </w:tblPr>
      <w:tblGrid>
        <w:gridCol w:w="816"/>
        <w:gridCol w:w="4933"/>
        <w:gridCol w:w="2050"/>
        <w:gridCol w:w="2340"/>
      </w:tblGrid>
      <w:tr w:rsidR="00BF5561" w:rsidRPr="003C37EF" w:rsidTr="00B25230">
        <w:tc>
          <w:tcPr>
            <w:tcW w:w="816" w:type="dxa"/>
          </w:tcPr>
          <w:p w:rsidR="00BF5561" w:rsidRPr="003C37EF" w:rsidRDefault="00BF5561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CD258A">
              <w:rPr>
                <w:rFonts w:ascii="Times New Roman" w:eastAsia="Gungsuh" w:hAnsi="Times New Roman"/>
              </w:rPr>
              <w:lastRenderedPageBreak/>
              <w:t xml:space="preserve">                                                         </w:t>
            </w:r>
            <w:r>
              <w:rPr>
                <w:rFonts w:ascii="Times New Roman" w:eastAsia="Gungsuh" w:hAnsi="Times New Roman"/>
              </w:rPr>
              <w:t xml:space="preserve">         </w:t>
            </w:r>
            <w:r w:rsidRPr="00CD258A">
              <w:rPr>
                <w:rFonts w:ascii="Times New Roman" w:eastAsia="Gungsuh" w:hAnsi="Times New Roman"/>
              </w:rPr>
              <w:t xml:space="preserve">     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>2.2.</w:t>
            </w:r>
          </w:p>
        </w:tc>
        <w:tc>
          <w:tcPr>
            <w:tcW w:w="4933" w:type="dxa"/>
          </w:tcPr>
          <w:p w:rsidR="00BF5561" w:rsidRPr="003C37EF" w:rsidRDefault="00BF5561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Организация  работы  по  достижению  всеми  обучающимися 8 – 9  классов  минимального  уровня  подготовки  по  предметам  ГИА – 9,  10 – 11 классов  по  предметам  ЕГЭ  с  особым  акцентом  на  предметы  «русский  язык»  и  «математика»  в  персонифицированном  режиме  на  уроках  и  дополнительных/внеурочных  занятиях</w:t>
            </w:r>
          </w:p>
        </w:tc>
        <w:tc>
          <w:tcPr>
            <w:tcW w:w="2050" w:type="dxa"/>
          </w:tcPr>
          <w:p w:rsidR="00BF5561" w:rsidRPr="003C37EF" w:rsidRDefault="00F66D5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весь  период</w:t>
            </w:r>
          </w:p>
        </w:tc>
        <w:tc>
          <w:tcPr>
            <w:tcW w:w="2340" w:type="dxa"/>
          </w:tcPr>
          <w:p w:rsidR="00F66D5F" w:rsidRPr="003C37EF" w:rsidRDefault="00BF5561" w:rsidP="00F66D5F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  <w:r w:rsidR="00F66D5F">
              <w:rPr>
                <w:rFonts w:ascii="Times New Roman" w:eastAsia="Gungsuh" w:hAnsi="Times New Roman"/>
                <w:sz w:val="24"/>
                <w:szCs w:val="24"/>
              </w:rPr>
              <w:t>,</w:t>
            </w:r>
            <w:r w:rsidR="00F66D5F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BF5561" w:rsidRPr="003C37EF" w:rsidRDefault="00F66D5F" w:rsidP="00F66D5F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  <w:r w:rsidR="00BF5561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</w:p>
        </w:tc>
      </w:tr>
      <w:tr w:rsidR="00BF5561" w:rsidRPr="003C37EF" w:rsidTr="00B25230">
        <w:tc>
          <w:tcPr>
            <w:tcW w:w="816" w:type="dxa"/>
          </w:tcPr>
          <w:p w:rsidR="00BF5561" w:rsidRPr="003C37EF" w:rsidRDefault="00BF5561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2.3.</w:t>
            </w:r>
          </w:p>
        </w:tc>
        <w:tc>
          <w:tcPr>
            <w:tcW w:w="4933" w:type="dxa"/>
          </w:tcPr>
          <w:p w:rsidR="00BF5561" w:rsidRPr="003C37EF" w:rsidRDefault="00BF5561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proofErr w:type="gramStart"/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Организация  каникулярных  тренингов  для  обучающихся, имеющих  низкий  уровень  предметной  </w:t>
            </w:r>
            <w:proofErr w:type="spellStart"/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обученности</w:t>
            </w:r>
            <w:proofErr w:type="spellEnd"/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по  русскому  языку    и  математике  в  рамках  работы  со  школами  с  низкими  образовательными  результатами  (ШНОР)</w:t>
            </w:r>
            <w:proofErr w:type="gramEnd"/>
          </w:p>
        </w:tc>
        <w:tc>
          <w:tcPr>
            <w:tcW w:w="2050" w:type="dxa"/>
          </w:tcPr>
          <w:p w:rsidR="00BF5561" w:rsidRPr="003C37EF" w:rsidRDefault="00F66D5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весь  период</w:t>
            </w:r>
          </w:p>
        </w:tc>
        <w:tc>
          <w:tcPr>
            <w:tcW w:w="2340" w:type="dxa"/>
          </w:tcPr>
          <w:p w:rsidR="00F66D5F" w:rsidRPr="003C37EF" w:rsidRDefault="008B75AB" w:rsidP="00F66D5F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  <w:r w:rsidR="00F66D5F">
              <w:rPr>
                <w:rFonts w:ascii="Times New Roman" w:eastAsia="Gungsuh" w:hAnsi="Times New Roman"/>
                <w:sz w:val="24"/>
                <w:szCs w:val="24"/>
              </w:rPr>
              <w:t>,</w:t>
            </w:r>
            <w:r w:rsidR="00F66D5F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BF5561" w:rsidRPr="003C37EF" w:rsidRDefault="00F66D5F" w:rsidP="00F66D5F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  <w:r w:rsidR="008B75AB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</w:p>
        </w:tc>
      </w:tr>
      <w:tr w:rsidR="00BF5561" w:rsidRPr="003C37EF" w:rsidTr="00B25230">
        <w:tc>
          <w:tcPr>
            <w:tcW w:w="816" w:type="dxa"/>
          </w:tcPr>
          <w:p w:rsidR="00BF5561" w:rsidRPr="003C37EF" w:rsidRDefault="00BF5561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2.4.</w:t>
            </w:r>
          </w:p>
        </w:tc>
        <w:tc>
          <w:tcPr>
            <w:tcW w:w="4933" w:type="dxa"/>
          </w:tcPr>
          <w:p w:rsidR="00BF5561" w:rsidRPr="003C37EF" w:rsidRDefault="00BF5561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Проведение  </w:t>
            </w:r>
            <w:proofErr w:type="spellStart"/>
            <w:r w:rsidRPr="003C37EF">
              <w:rPr>
                <w:rFonts w:ascii="Times New Roman" w:eastAsia="Gungsuh" w:hAnsi="Times New Roman"/>
                <w:sz w:val="24"/>
                <w:szCs w:val="24"/>
              </w:rPr>
              <w:t>поэлемент</w:t>
            </w:r>
            <w:r w:rsidR="00F66D5F">
              <w:rPr>
                <w:rFonts w:ascii="Times New Roman" w:eastAsia="Gungsuh" w:hAnsi="Times New Roman"/>
                <w:sz w:val="24"/>
                <w:szCs w:val="24"/>
              </w:rPr>
              <w:t>ар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ного</w:t>
            </w:r>
            <w:proofErr w:type="spellEnd"/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анализа  ВПР  по  предметам  ГИА,  принятие  оперативных  управленческих  решений  по  преодолению  недостатков  в  организации   процедуры  ВПР  и  пробелов  в  уровне  предметной  и  </w:t>
            </w:r>
            <w:proofErr w:type="spellStart"/>
            <w:r w:rsidRPr="003C37EF">
              <w:rPr>
                <w:rFonts w:ascii="Times New Roman" w:eastAsia="Gungsuh" w:hAnsi="Times New Roman"/>
                <w:sz w:val="24"/>
                <w:szCs w:val="24"/>
              </w:rPr>
              <w:t>метапредметной</w:t>
            </w:r>
            <w:proofErr w:type="spellEnd"/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подготовки  обучающихся.</w:t>
            </w:r>
          </w:p>
          <w:p w:rsidR="00BF5561" w:rsidRPr="003C37EF" w:rsidRDefault="00BF5561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</w:p>
        </w:tc>
        <w:tc>
          <w:tcPr>
            <w:tcW w:w="2050" w:type="dxa"/>
          </w:tcPr>
          <w:p w:rsidR="00BF5561" w:rsidRPr="003C37EF" w:rsidRDefault="00F66D5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весь  период</w:t>
            </w:r>
          </w:p>
        </w:tc>
        <w:tc>
          <w:tcPr>
            <w:tcW w:w="2340" w:type="dxa"/>
          </w:tcPr>
          <w:p w:rsidR="00F66D5F" w:rsidRPr="003C37EF" w:rsidRDefault="008B75AB" w:rsidP="00F66D5F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  <w:r w:rsidR="00F66D5F">
              <w:rPr>
                <w:rFonts w:ascii="Times New Roman" w:eastAsia="Gungsuh" w:hAnsi="Times New Roman"/>
                <w:sz w:val="24"/>
                <w:szCs w:val="24"/>
              </w:rPr>
              <w:t>,</w:t>
            </w:r>
            <w:r w:rsidR="00F66D5F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BF5561" w:rsidRPr="003C37EF" w:rsidRDefault="00F66D5F" w:rsidP="00F66D5F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  <w:r w:rsidR="008B75AB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</w:p>
        </w:tc>
      </w:tr>
      <w:tr w:rsidR="00BF5561" w:rsidRPr="003C37EF" w:rsidTr="00B25230">
        <w:tc>
          <w:tcPr>
            <w:tcW w:w="816" w:type="dxa"/>
          </w:tcPr>
          <w:p w:rsidR="00BF5561" w:rsidRPr="003C37EF" w:rsidRDefault="00BF5561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2.5.</w:t>
            </w:r>
          </w:p>
        </w:tc>
        <w:tc>
          <w:tcPr>
            <w:tcW w:w="4933" w:type="dxa"/>
          </w:tcPr>
          <w:p w:rsidR="00BF5561" w:rsidRPr="003C37EF" w:rsidRDefault="00BF5561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Организация  работы  с  </w:t>
            </w:r>
            <w:proofErr w:type="gramStart"/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одаренными</w:t>
            </w:r>
            <w:proofErr w:type="gramEnd"/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обучающимися  8 – 11  классов  по  индивидуальной  образовательной  траектории,  выстроенной</w:t>
            </w:r>
            <w:r w:rsidR="008B75AB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по  результатам  ВПР.</w:t>
            </w:r>
          </w:p>
        </w:tc>
        <w:tc>
          <w:tcPr>
            <w:tcW w:w="2050" w:type="dxa"/>
          </w:tcPr>
          <w:p w:rsidR="00BF5561" w:rsidRPr="003C37EF" w:rsidRDefault="00F66D5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весь  период</w:t>
            </w:r>
          </w:p>
        </w:tc>
        <w:tc>
          <w:tcPr>
            <w:tcW w:w="2340" w:type="dxa"/>
          </w:tcPr>
          <w:p w:rsidR="00F66D5F" w:rsidRPr="003C37EF" w:rsidRDefault="008B75AB" w:rsidP="00F66D5F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  <w:r w:rsidR="00F66D5F">
              <w:rPr>
                <w:rFonts w:ascii="Times New Roman" w:eastAsia="Gungsuh" w:hAnsi="Times New Roman"/>
                <w:sz w:val="24"/>
                <w:szCs w:val="24"/>
              </w:rPr>
              <w:t>,</w:t>
            </w:r>
            <w:r w:rsidR="00F66D5F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BF5561" w:rsidRPr="003C37EF" w:rsidRDefault="00F66D5F" w:rsidP="00F66D5F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  <w:r w:rsidR="008B75AB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</w:p>
        </w:tc>
      </w:tr>
      <w:tr w:rsidR="00BF5561" w:rsidRPr="003C37EF" w:rsidTr="00B25230">
        <w:tc>
          <w:tcPr>
            <w:tcW w:w="816" w:type="dxa"/>
          </w:tcPr>
          <w:p w:rsidR="00BF5561" w:rsidRPr="003C37EF" w:rsidRDefault="008B75AB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2.6.</w:t>
            </w:r>
          </w:p>
        </w:tc>
        <w:tc>
          <w:tcPr>
            <w:tcW w:w="4933" w:type="dxa"/>
          </w:tcPr>
          <w:p w:rsidR="00BF5561" w:rsidRPr="003C37EF" w:rsidRDefault="008B75AB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Ох</w:t>
            </w:r>
            <w:r w:rsidR="002B046C">
              <w:rPr>
                <w:rFonts w:ascii="Times New Roman" w:eastAsia="Gungsuh" w:hAnsi="Times New Roman"/>
                <w:sz w:val="24"/>
                <w:szCs w:val="24"/>
              </w:rPr>
              <w:t>ват  курсами  повышения  квалифи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к</w:t>
            </w:r>
            <w:r w:rsidR="002B046C">
              <w:rPr>
                <w:rFonts w:ascii="Times New Roman" w:eastAsia="Gungsuh" w:hAnsi="Times New Roman"/>
                <w:sz w:val="24"/>
                <w:szCs w:val="24"/>
              </w:rPr>
              <w:t>ац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ии  учителей – предметников  образовательных  организаций,  выпускники  которых  не  преодолели  минимальный  порог  по  ЕГЭ  в  2022 году.</w:t>
            </w:r>
          </w:p>
        </w:tc>
        <w:tc>
          <w:tcPr>
            <w:tcW w:w="2050" w:type="dxa"/>
          </w:tcPr>
          <w:p w:rsidR="00BF5561" w:rsidRPr="003C37EF" w:rsidRDefault="00F66D5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весь  период</w:t>
            </w:r>
          </w:p>
        </w:tc>
        <w:tc>
          <w:tcPr>
            <w:tcW w:w="2340" w:type="dxa"/>
          </w:tcPr>
          <w:p w:rsidR="00F66D5F" w:rsidRPr="003C37EF" w:rsidRDefault="008B75AB" w:rsidP="00F66D5F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  <w:r w:rsidR="00F66D5F">
              <w:rPr>
                <w:rFonts w:ascii="Times New Roman" w:eastAsia="Gungsuh" w:hAnsi="Times New Roman"/>
                <w:sz w:val="24"/>
                <w:szCs w:val="24"/>
              </w:rPr>
              <w:t>,</w:t>
            </w:r>
            <w:r w:rsidR="00F66D5F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BF5561" w:rsidRPr="003C37EF" w:rsidRDefault="00F66D5F" w:rsidP="00F66D5F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  <w:r w:rsidR="008B75AB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</w:p>
        </w:tc>
      </w:tr>
      <w:tr w:rsidR="00BF5561" w:rsidRPr="003C37EF" w:rsidTr="00B25230">
        <w:tc>
          <w:tcPr>
            <w:tcW w:w="816" w:type="dxa"/>
          </w:tcPr>
          <w:p w:rsidR="00BF5561" w:rsidRPr="003C37EF" w:rsidRDefault="008B75AB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2.7.</w:t>
            </w:r>
          </w:p>
        </w:tc>
        <w:tc>
          <w:tcPr>
            <w:tcW w:w="4933" w:type="dxa"/>
          </w:tcPr>
          <w:p w:rsidR="00BF5561" w:rsidRPr="003C37EF" w:rsidRDefault="008B75AB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Создание  мобильных  групп  педагогов, имеющих  эффективный  опыт  подготовки  обучающихся   к  ГИА, для </w:t>
            </w:r>
            <w:r w:rsidR="00643748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оказания  помощи  педагогам  ОО,  в  том  числе  с  выездом  в  образовательные  организации.</w:t>
            </w:r>
          </w:p>
        </w:tc>
        <w:tc>
          <w:tcPr>
            <w:tcW w:w="2050" w:type="dxa"/>
          </w:tcPr>
          <w:p w:rsidR="00BF5561" w:rsidRPr="003C37EF" w:rsidRDefault="00F66D5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весь  период</w:t>
            </w:r>
          </w:p>
        </w:tc>
        <w:tc>
          <w:tcPr>
            <w:tcW w:w="2340" w:type="dxa"/>
          </w:tcPr>
          <w:p w:rsidR="00BF5561" w:rsidRPr="003C37EF" w:rsidRDefault="00643748" w:rsidP="00F66D5F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ГКУ  РД  «ЦОДОУ  ЗОЖ» </w:t>
            </w:r>
          </w:p>
        </w:tc>
      </w:tr>
      <w:tr w:rsidR="00BF5561" w:rsidRPr="003C37EF" w:rsidTr="00B25230">
        <w:tc>
          <w:tcPr>
            <w:tcW w:w="816" w:type="dxa"/>
          </w:tcPr>
          <w:p w:rsidR="00BF5561" w:rsidRPr="003C37EF" w:rsidRDefault="00643748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2.8.</w:t>
            </w:r>
          </w:p>
        </w:tc>
        <w:tc>
          <w:tcPr>
            <w:tcW w:w="4933" w:type="dxa"/>
          </w:tcPr>
          <w:p w:rsidR="00BF5561" w:rsidRPr="003C37EF" w:rsidRDefault="00643748" w:rsidP="00F66D5F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Теоретическое  изучение  и  практическое  выполнение  учителями – предметниками  заданий  повышенной  трудности</w:t>
            </w:r>
            <w:r w:rsidR="0040486C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по  предметам  ГИА  </w:t>
            </w:r>
          </w:p>
        </w:tc>
        <w:tc>
          <w:tcPr>
            <w:tcW w:w="2050" w:type="dxa"/>
          </w:tcPr>
          <w:p w:rsidR="00BF5561" w:rsidRPr="003C37EF" w:rsidRDefault="00F66D5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весь  период</w:t>
            </w:r>
          </w:p>
        </w:tc>
        <w:tc>
          <w:tcPr>
            <w:tcW w:w="2340" w:type="dxa"/>
          </w:tcPr>
          <w:p w:rsidR="00BF5561" w:rsidRPr="003C37EF" w:rsidRDefault="00F66D5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  территориальные</w:t>
            </w:r>
            <w:r w:rsidR="0040486C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методические  объединения учителей - предметников</w:t>
            </w:r>
          </w:p>
        </w:tc>
      </w:tr>
      <w:tr w:rsidR="00BF5561" w:rsidRPr="003C37EF" w:rsidTr="00B25230">
        <w:tc>
          <w:tcPr>
            <w:tcW w:w="816" w:type="dxa"/>
          </w:tcPr>
          <w:p w:rsidR="00BF5561" w:rsidRPr="003C37EF" w:rsidRDefault="0040486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2.9.</w:t>
            </w:r>
          </w:p>
        </w:tc>
        <w:tc>
          <w:tcPr>
            <w:tcW w:w="4933" w:type="dxa"/>
          </w:tcPr>
          <w:p w:rsidR="00BF5561" w:rsidRPr="003C37EF" w:rsidRDefault="00432493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Проведение  репетиционных</w:t>
            </w:r>
            <w:r w:rsidR="0040486C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 диагностических  работ  в  формате  ЕГЭ  и  ОГЭ  по  обязательным  предметам  (математика,  русский язык)  для всех  обучающихся  9,11  классов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 с  последующим  поэлементным  анализом  и  принятием  управленческих  решений  и  организации  оперативных  ме</w:t>
            </w:r>
            <w:r w:rsidR="00F66D5F">
              <w:rPr>
                <w:rFonts w:ascii="Times New Roman" w:eastAsia="Gungsuh" w:hAnsi="Times New Roman"/>
                <w:sz w:val="24"/>
                <w:szCs w:val="24"/>
              </w:rPr>
              <w:t>тодических  мероприятий: выездов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в  ОО,  </w:t>
            </w:r>
            <w:proofErr w:type="spellStart"/>
            <w:r w:rsidRPr="003C37EF">
              <w:rPr>
                <w:rFonts w:ascii="Times New Roman" w:eastAsia="Gungsuh" w:hAnsi="Times New Roman"/>
                <w:sz w:val="24"/>
                <w:szCs w:val="24"/>
              </w:rPr>
              <w:t>вебинаров</w:t>
            </w:r>
            <w:proofErr w:type="spellEnd"/>
            <w:r w:rsidRPr="003C37EF">
              <w:rPr>
                <w:rFonts w:ascii="Times New Roman" w:eastAsia="Gungsuh" w:hAnsi="Times New Roman"/>
                <w:sz w:val="24"/>
                <w:szCs w:val="24"/>
              </w:rPr>
              <w:t>,  семинаров  и  др.</w:t>
            </w:r>
          </w:p>
        </w:tc>
        <w:tc>
          <w:tcPr>
            <w:tcW w:w="2050" w:type="dxa"/>
          </w:tcPr>
          <w:p w:rsidR="00BF5561" w:rsidRPr="003C37EF" w:rsidRDefault="00F66D5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</w:t>
            </w:r>
            <w:r w:rsidR="00AC5506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течение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учебного</w:t>
            </w:r>
            <w:r w:rsidR="00AC5506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340" w:type="dxa"/>
          </w:tcPr>
          <w:p w:rsidR="002B046C" w:rsidRPr="003C37EF" w:rsidRDefault="002B046C" w:rsidP="002B046C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BF5561" w:rsidRPr="003C37EF" w:rsidRDefault="002B046C" w:rsidP="002B046C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AC5506" w:rsidRPr="003C37EF" w:rsidTr="00B25230">
        <w:tc>
          <w:tcPr>
            <w:tcW w:w="10139" w:type="dxa"/>
            <w:gridSpan w:val="4"/>
          </w:tcPr>
          <w:p w:rsidR="00AC5506" w:rsidRPr="003C37EF" w:rsidRDefault="00AC5506" w:rsidP="003C37EF">
            <w:pPr>
              <w:pStyle w:val="a3"/>
              <w:ind w:left="360"/>
              <w:jc w:val="center"/>
              <w:rPr>
                <w:rFonts w:ascii="Times New Roman" w:eastAsia="Gungsuh" w:hAnsi="Times New Roman"/>
                <w:b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b/>
                <w:sz w:val="24"/>
                <w:szCs w:val="24"/>
              </w:rPr>
              <w:t>3.Нормативное  правовое   обеспечение  организации   и  проведения  ГИА  в  2022/2023  учебном  году</w:t>
            </w:r>
          </w:p>
          <w:p w:rsidR="00AC5506" w:rsidRPr="003C37EF" w:rsidRDefault="00AC5506" w:rsidP="00AC5506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</w:p>
        </w:tc>
      </w:tr>
      <w:tr w:rsidR="00BF5561" w:rsidRPr="003C37EF" w:rsidTr="00B25230">
        <w:tc>
          <w:tcPr>
            <w:tcW w:w="816" w:type="dxa"/>
          </w:tcPr>
          <w:p w:rsidR="00BF5561" w:rsidRPr="003C37EF" w:rsidRDefault="00AC5506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4933" w:type="dxa"/>
          </w:tcPr>
          <w:p w:rsidR="00BF5561" w:rsidRPr="003C37EF" w:rsidRDefault="00AC5506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Проведение  нормативно  правовой  документации  (далее – НПА)  территориального уровня  в  соответствии  с  федеральным  законодательством</w:t>
            </w:r>
          </w:p>
        </w:tc>
        <w:tc>
          <w:tcPr>
            <w:tcW w:w="2050" w:type="dxa"/>
          </w:tcPr>
          <w:p w:rsidR="00BF5561" w:rsidRPr="003C37EF" w:rsidRDefault="00F66D5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весь  период</w:t>
            </w:r>
          </w:p>
        </w:tc>
        <w:tc>
          <w:tcPr>
            <w:tcW w:w="2340" w:type="dxa"/>
          </w:tcPr>
          <w:p w:rsidR="002C1BAF" w:rsidRPr="003C37EF" w:rsidRDefault="006D5AB5" w:rsidP="002C1BAF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2C1BAF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BF5561" w:rsidRPr="003C37EF" w:rsidRDefault="002C1BAF" w:rsidP="002C1BAF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BF5561" w:rsidRPr="003C37EF" w:rsidTr="00B25230">
        <w:tc>
          <w:tcPr>
            <w:tcW w:w="816" w:type="dxa"/>
          </w:tcPr>
          <w:p w:rsidR="00BF5561" w:rsidRPr="003C37EF" w:rsidRDefault="002C1BA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3.2</w:t>
            </w:r>
          </w:p>
        </w:tc>
        <w:tc>
          <w:tcPr>
            <w:tcW w:w="4933" w:type="dxa"/>
          </w:tcPr>
          <w:p w:rsidR="00BF5561" w:rsidRPr="003C37EF" w:rsidRDefault="002C1BA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Утверждение  </w:t>
            </w:r>
            <w:proofErr w:type="gramStart"/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ответственных</w:t>
            </w:r>
            <w:proofErr w:type="gramEnd"/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за  организацию  и  проведение  ГИА  на  территориальном  уровне</w:t>
            </w:r>
          </w:p>
        </w:tc>
        <w:tc>
          <w:tcPr>
            <w:tcW w:w="2050" w:type="dxa"/>
          </w:tcPr>
          <w:p w:rsidR="00BF5561" w:rsidRPr="003C37EF" w:rsidRDefault="00F66D5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ноябрь 2022г.</w:t>
            </w:r>
          </w:p>
        </w:tc>
        <w:tc>
          <w:tcPr>
            <w:tcW w:w="2340" w:type="dxa"/>
          </w:tcPr>
          <w:p w:rsidR="00415506" w:rsidRPr="003C37EF" w:rsidRDefault="006D5AB5" w:rsidP="00415506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415506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образовательные</w:t>
            </w:r>
          </w:p>
          <w:p w:rsidR="00BF5561" w:rsidRDefault="00F66D5F" w:rsidP="00415506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</w:t>
            </w:r>
            <w:r w:rsidR="00415506" w:rsidRPr="003C37EF">
              <w:rPr>
                <w:rFonts w:ascii="Times New Roman" w:eastAsia="Gungsuh" w:hAnsi="Times New Roman"/>
                <w:sz w:val="24"/>
                <w:szCs w:val="24"/>
              </w:rPr>
              <w:t>рганизации</w:t>
            </w:r>
          </w:p>
          <w:p w:rsidR="00F66D5F" w:rsidRPr="003C37EF" w:rsidRDefault="00F66D5F" w:rsidP="00415506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</w:p>
        </w:tc>
      </w:tr>
      <w:tr w:rsidR="00BF5561" w:rsidRPr="003C37EF" w:rsidTr="00B25230">
        <w:tc>
          <w:tcPr>
            <w:tcW w:w="816" w:type="dxa"/>
          </w:tcPr>
          <w:p w:rsidR="00BF5561" w:rsidRPr="003C37EF" w:rsidRDefault="00415506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3.3.</w:t>
            </w:r>
          </w:p>
        </w:tc>
        <w:tc>
          <w:tcPr>
            <w:tcW w:w="4933" w:type="dxa"/>
          </w:tcPr>
          <w:p w:rsidR="00BF5561" w:rsidRPr="003C37EF" w:rsidRDefault="00415506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Издание  приказа  об утверждении  мест  и  Порядка  регистрации  на  участие  в  ГИА - 11</w:t>
            </w:r>
          </w:p>
        </w:tc>
        <w:tc>
          <w:tcPr>
            <w:tcW w:w="2050" w:type="dxa"/>
          </w:tcPr>
          <w:p w:rsidR="00BF5561" w:rsidRPr="003C37EF" w:rsidRDefault="00F66D5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ноябрь 2022г.</w:t>
            </w:r>
          </w:p>
        </w:tc>
        <w:tc>
          <w:tcPr>
            <w:tcW w:w="2340" w:type="dxa"/>
          </w:tcPr>
          <w:p w:rsidR="00BF5561" w:rsidRPr="003C37EF" w:rsidRDefault="00415506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415506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3.4.</w:t>
            </w:r>
          </w:p>
        </w:tc>
        <w:tc>
          <w:tcPr>
            <w:tcW w:w="4933" w:type="dxa"/>
          </w:tcPr>
          <w:p w:rsidR="00415506" w:rsidRPr="003C37EF" w:rsidRDefault="00415506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Издание  приказа  об утверждении  сроков   и  мест    регистрации  для  участия  в  итоговом  сочинении  (изложении),  сроков  проведения  итогового  сочинени</w:t>
            </w:r>
            <w:proofErr w:type="gramStart"/>
            <w:r w:rsidRPr="003C37EF">
              <w:rPr>
                <w:rFonts w:ascii="Times New Roman" w:eastAsia="Gungsuh" w:hAnsi="Times New Roman"/>
                <w:sz w:val="24"/>
                <w:szCs w:val="24"/>
              </w:rPr>
              <w:t>я(</w:t>
            </w:r>
            <w:proofErr w:type="gramEnd"/>
            <w:r w:rsidRPr="003C37EF">
              <w:rPr>
                <w:rFonts w:ascii="Times New Roman" w:eastAsia="Gungsuh" w:hAnsi="Times New Roman"/>
                <w:sz w:val="24"/>
                <w:szCs w:val="24"/>
              </w:rPr>
              <w:t>изложения),  мест  информирования  о  результатах  итогового  сочинения   в  2022/2023  учебном  году</w:t>
            </w:r>
          </w:p>
        </w:tc>
        <w:tc>
          <w:tcPr>
            <w:tcW w:w="2050" w:type="dxa"/>
          </w:tcPr>
          <w:p w:rsidR="00415506" w:rsidRPr="003C37EF" w:rsidRDefault="00F66D5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ноябрь 2022г.</w:t>
            </w:r>
          </w:p>
        </w:tc>
        <w:tc>
          <w:tcPr>
            <w:tcW w:w="2340" w:type="dxa"/>
          </w:tcPr>
          <w:p w:rsidR="00415506" w:rsidRPr="003C37EF" w:rsidRDefault="00415506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5E4592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3.5.</w:t>
            </w:r>
          </w:p>
        </w:tc>
        <w:tc>
          <w:tcPr>
            <w:tcW w:w="4933" w:type="dxa"/>
          </w:tcPr>
          <w:p w:rsidR="00415506" w:rsidRPr="003C37EF" w:rsidRDefault="00415506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Издание  приказа  об утверждении  сроков  и  мест    регистрации  для  участия  в  итоговом  собеседовании  по  русскому  языку,  сроках  проведения,  о  сроках и  местах  информирования  о  результатах    итогового  собеседования  по  русскому  языку</w:t>
            </w:r>
          </w:p>
        </w:tc>
        <w:tc>
          <w:tcPr>
            <w:tcW w:w="2050" w:type="dxa"/>
          </w:tcPr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декабрь 2022г.</w:t>
            </w:r>
          </w:p>
        </w:tc>
        <w:tc>
          <w:tcPr>
            <w:tcW w:w="2340" w:type="dxa"/>
          </w:tcPr>
          <w:p w:rsidR="00415506" w:rsidRPr="003C37EF" w:rsidRDefault="00415506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</w:p>
        </w:tc>
      </w:tr>
      <w:tr w:rsidR="005E4592" w:rsidRPr="003C37EF" w:rsidTr="00B25230">
        <w:tc>
          <w:tcPr>
            <w:tcW w:w="10139" w:type="dxa"/>
            <w:gridSpan w:val="4"/>
          </w:tcPr>
          <w:p w:rsidR="005E4592" w:rsidRPr="003C37EF" w:rsidRDefault="005E4592" w:rsidP="005E4592">
            <w:pPr>
              <w:pStyle w:val="a3"/>
              <w:jc w:val="center"/>
              <w:rPr>
                <w:rFonts w:ascii="Times New Roman" w:eastAsia="Gungsuh" w:hAnsi="Times New Roman"/>
                <w:b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b/>
                <w:sz w:val="24"/>
                <w:szCs w:val="24"/>
              </w:rPr>
              <w:t>4. Обучение  лиц, привлекаемых  к  организации  и  проведению  ГИА  в  2022/2023 учебном  году</w:t>
            </w:r>
          </w:p>
          <w:p w:rsidR="005E4592" w:rsidRPr="003C37EF" w:rsidRDefault="005E4592" w:rsidP="005E459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5E4592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4.1.</w:t>
            </w:r>
          </w:p>
        </w:tc>
        <w:tc>
          <w:tcPr>
            <w:tcW w:w="4933" w:type="dxa"/>
          </w:tcPr>
          <w:p w:rsidR="00415506" w:rsidRPr="003C37EF" w:rsidRDefault="005E4592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Участие  в  организационных  семинарах – совещаниях  с  лицами  ответственными  за  организацию  и  проведение  ГИА  на  муниципальном  уровне</w:t>
            </w:r>
            <w:r w:rsidR="003C37EF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(«муниципальные  координаторы  ГИА»)  по  вопросам  подготовки   к  проведению  ГИА</w:t>
            </w:r>
          </w:p>
        </w:tc>
        <w:tc>
          <w:tcPr>
            <w:tcW w:w="2050" w:type="dxa"/>
          </w:tcPr>
          <w:p w:rsidR="00554577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ноябрь – декабрь</w:t>
            </w:r>
          </w:p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2022г.</w:t>
            </w:r>
          </w:p>
        </w:tc>
        <w:tc>
          <w:tcPr>
            <w:tcW w:w="2340" w:type="dxa"/>
          </w:tcPr>
          <w:p w:rsidR="00415506" w:rsidRPr="003C37EF" w:rsidRDefault="003C37E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3C37E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4.2.</w:t>
            </w:r>
          </w:p>
        </w:tc>
        <w:tc>
          <w:tcPr>
            <w:tcW w:w="4933" w:type="dxa"/>
          </w:tcPr>
          <w:p w:rsidR="00415506" w:rsidRPr="003C37EF" w:rsidRDefault="003C37E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Семинары  для  педагогов  по  подготовке  обучающихся  к  написанию итогового  сочинения  (изложения) в  2022/2023  учебном  году,  в  том  числе  по  вопросам  критериев  оценивания  и  структуры  работы.</w:t>
            </w:r>
          </w:p>
        </w:tc>
        <w:tc>
          <w:tcPr>
            <w:tcW w:w="2050" w:type="dxa"/>
          </w:tcPr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ноябрь 2022г.</w:t>
            </w:r>
          </w:p>
        </w:tc>
        <w:tc>
          <w:tcPr>
            <w:tcW w:w="2340" w:type="dxa"/>
          </w:tcPr>
          <w:p w:rsidR="00415506" w:rsidRPr="003C37EF" w:rsidRDefault="003C37E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3C37E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4.3.</w:t>
            </w:r>
          </w:p>
        </w:tc>
        <w:tc>
          <w:tcPr>
            <w:tcW w:w="4933" w:type="dxa"/>
          </w:tcPr>
          <w:p w:rsidR="00415506" w:rsidRPr="003C37EF" w:rsidRDefault="003C37E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Организация  и  проведение  обучения  лиц,  привлекаемых  к  проведению  ГИА – 2023:</w:t>
            </w:r>
          </w:p>
          <w:p w:rsidR="003C37EF" w:rsidRDefault="003C37E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-  лиц,  ответственных  за  формирование  РИС;</w:t>
            </w:r>
          </w:p>
          <w:p w:rsidR="00417832" w:rsidRDefault="00417832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-  организаторов  ППЭ;</w:t>
            </w:r>
          </w:p>
          <w:p w:rsidR="00417832" w:rsidRPr="003C37EF" w:rsidRDefault="00417832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-  ассистентов;</w:t>
            </w:r>
          </w:p>
        </w:tc>
        <w:tc>
          <w:tcPr>
            <w:tcW w:w="2050" w:type="dxa"/>
          </w:tcPr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ноябрь- апрель 2022/2023уч.г.</w:t>
            </w:r>
          </w:p>
        </w:tc>
        <w:tc>
          <w:tcPr>
            <w:tcW w:w="2340" w:type="dxa"/>
          </w:tcPr>
          <w:p w:rsidR="00415506" w:rsidRPr="003C37EF" w:rsidRDefault="001E0BAD" w:rsidP="001E0BA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ГКУ  РД  «ЦОДОУ  ЗОЖ»  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417832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4.4</w:t>
            </w:r>
          </w:p>
        </w:tc>
        <w:tc>
          <w:tcPr>
            <w:tcW w:w="4933" w:type="dxa"/>
          </w:tcPr>
          <w:p w:rsidR="00415506" w:rsidRPr="003C37EF" w:rsidRDefault="00417832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Участие  </w:t>
            </w:r>
            <w:r w:rsidR="00FE0460">
              <w:rPr>
                <w:rFonts w:ascii="Times New Roman" w:eastAsia="Gungsuh" w:hAnsi="Times New Roman"/>
                <w:sz w:val="24"/>
                <w:szCs w:val="24"/>
              </w:rPr>
              <w:t>во  всероссийской  апробации  п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>роведения  ЕГЭ в  ППЭ  по  технологии  п</w:t>
            </w:r>
            <w:r w:rsidR="00FE0460">
              <w:rPr>
                <w:rFonts w:ascii="Times New Roman" w:eastAsia="Gungsuh" w:hAnsi="Times New Roman"/>
                <w:sz w:val="24"/>
                <w:szCs w:val="24"/>
              </w:rPr>
              <w:t>ередачи  ЭВ  по  сети  «Интерне</w:t>
            </w:r>
            <w:r w:rsidR="00053D6D">
              <w:rPr>
                <w:rFonts w:ascii="Times New Roman" w:eastAsia="Gungsuh" w:hAnsi="Times New Roman"/>
                <w:sz w:val="24"/>
                <w:szCs w:val="24"/>
              </w:rPr>
              <w:t>т</w:t>
            </w:r>
            <w:r w:rsidR="00FE0460">
              <w:rPr>
                <w:rFonts w:ascii="Times New Roman" w:eastAsia="Gungsuh" w:hAnsi="Times New Roman"/>
                <w:sz w:val="24"/>
                <w:szCs w:val="24"/>
              </w:rPr>
              <w:t>»  и  сканирования  в  ЭМ  в  аудиториях  ППЭ.</w:t>
            </w:r>
          </w:p>
        </w:tc>
        <w:tc>
          <w:tcPr>
            <w:tcW w:w="2050" w:type="dxa"/>
          </w:tcPr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по  графику  ФЦТ</w:t>
            </w:r>
          </w:p>
        </w:tc>
        <w:tc>
          <w:tcPr>
            <w:tcW w:w="2340" w:type="dxa"/>
          </w:tcPr>
          <w:p w:rsidR="001E0BAD" w:rsidRPr="003C37EF" w:rsidRDefault="006D5AB5" w:rsidP="001E0BA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1E0BAD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образовательные</w:t>
            </w:r>
          </w:p>
          <w:p w:rsidR="00415506" w:rsidRPr="003C37EF" w:rsidRDefault="001E0BAD" w:rsidP="001E0BA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FE0460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4.5.</w:t>
            </w:r>
          </w:p>
        </w:tc>
        <w:tc>
          <w:tcPr>
            <w:tcW w:w="4933" w:type="dxa"/>
          </w:tcPr>
          <w:p w:rsidR="00415506" w:rsidRPr="003C37EF" w:rsidRDefault="00FE0460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Участие  </w:t>
            </w:r>
            <w:proofErr w:type="gramStart"/>
            <w:r>
              <w:rPr>
                <w:rFonts w:ascii="Times New Roman" w:eastAsia="Gungsuh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Gungsuh" w:hAnsi="Times New Roman"/>
                <w:sz w:val="24"/>
                <w:szCs w:val="24"/>
              </w:rPr>
              <w:t xml:space="preserve"> всероссийской  апробации  проведения  ЕГЭ в  ППЭ  по  технологии  проведения  ЕГЭ  по информатике  в  компьютерной  форме   (КЕГЭ).</w:t>
            </w:r>
          </w:p>
        </w:tc>
        <w:tc>
          <w:tcPr>
            <w:tcW w:w="2050" w:type="dxa"/>
          </w:tcPr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по  графику  ФЦТ</w:t>
            </w:r>
          </w:p>
        </w:tc>
        <w:tc>
          <w:tcPr>
            <w:tcW w:w="2340" w:type="dxa"/>
          </w:tcPr>
          <w:p w:rsidR="001E0BAD" w:rsidRPr="003C37EF" w:rsidRDefault="006D5AB5" w:rsidP="001E0BA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1E0BAD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415506" w:rsidRPr="003C37EF" w:rsidRDefault="001E0BAD" w:rsidP="001E0BA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FE0460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4.6.</w:t>
            </w:r>
          </w:p>
        </w:tc>
        <w:tc>
          <w:tcPr>
            <w:tcW w:w="4933" w:type="dxa"/>
          </w:tcPr>
          <w:p w:rsidR="00415506" w:rsidRPr="003C37EF" w:rsidRDefault="00FE0460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Учас</w:t>
            </w:r>
            <w:r w:rsidR="00554577">
              <w:rPr>
                <w:rFonts w:ascii="Times New Roman" w:eastAsia="Gungsuh" w:hAnsi="Times New Roman"/>
                <w:sz w:val="24"/>
                <w:szCs w:val="24"/>
              </w:rPr>
              <w:t>тие  в  региональных   апробациях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>проведения  ЕГЭ в  ППЭ  по  технологии  п</w:t>
            </w:r>
            <w:r w:rsidR="00053D6D">
              <w:rPr>
                <w:rFonts w:ascii="Times New Roman" w:eastAsia="Gungsuh" w:hAnsi="Times New Roman"/>
                <w:sz w:val="24"/>
                <w:szCs w:val="24"/>
              </w:rPr>
              <w:t>ередачи  ЭМ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по  сети  «Интерне</w:t>
            </w:r>
            <w:r w:rsidR="00053D6D">
              <w:rPr>
                <w:rFonts w:ascii="Times New Roman" w:eastAsia="Gungsuh" w:hAnsi="Times New Roman"/>
                <w:sz w:val="24"/>
                <w:szCs w:val="24"/>
              </w:rPr>
              <w:t>т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>»  и  сканирования  в  штабе/аудиториях  ППЭ.</w:t>
            </w:r>
          </w:p>
        </w:tc>
        <w:tc>
          <w:tcPr>
            <w:tcW w:w="2050" w:type="dxa"/>
          </w:tcPr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>март - май 2023г</w:t>
            </w:r>
          </w:p>
        </w:tc>
        <w:tc>
          <w:tcPr>
            <w:tcW w:w="2340" w:type="dxa"/>
          </w:tcPr>
          <w:p w:rsidR="001E0BAD" w:rsidRPr="003C37EF" w:rsidRDefault="006D5AB5" w:rsidP="001E0BA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ГКУ  РД  «ЦОДОУ 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>ЗОЖ»,</w:t>
            </w:r>
            <w:r w:rsidR="001E0BAD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образовательные</w:t>
            </w:r>
          </w:p>
          <w:p w:rsidR="00415506" w:rsidRPr="003C37EF" w:rsidRDefault="001E0BAD" w:rsidP="001E0BA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FE0460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>4.7.</w:t>
            </w:r>
          </w:p>
        </w:tc>
        <w:tc>
          <w:tcPr>
            <w:tcW w:w="4933" w:type="dxa"/>
          </w:tcPr>
          <w:p w:rsidR="00415506" w:rsidRPr="003C37EF" w:rsidRDefault="00FE0460" w:rsidP="00554577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Участи</w:t>
            </w:r>
            <w:r w:rsidR="00554577">
              <w:rPr>
                <w:rFonts w:ascii="Times New Roman" w:eastAsia="Gungsuh" w:hAnsi="Times New Roman"/>
                <w:sz w:val="24"/>
                <w:szCs w:val="24"/>
              </w:rPr>
              <w:t>е  в  муниципальных   апробациях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проведения  ЕГЭ в  ППЭ  по  технологии  п</w:t>
            </w:r>
            <w:r w:rsidR="00053D6D">
              <w:rPr>
                <w:rFonts w:ascii="Times New Roman" w:eastAsia="Gungsuh" w:hAnsi="Times New Roman"/>
                <w:sz w:val="24"/>
                <w:szCs w:val="24"/>
              </w:rPr>
              <w:t>ередачи  ЭМ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по  сети  «Интерне</w:t>
            </w:r>
            <w:r w:rsidR="00053D6D">
              <w:rPr>
                <w:rFonts w:ascii="Times New Roman" w:eastAsia="Gungsuh" w:hAnsi="Times New Roman"/>
                <w:sz w:val="24"/>
                <w:szCs w:val="24"/>
              </w:rPr>
              <w:t>т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>»  и  сканирова</w:t>
            </w:r>
            <w:r w:rsidR="00554577">
              <w:rPr>
                <w:rFonts w:ascii="Times New Roman" w:eastAsia="Gungsuh" w:hAnsi="Times New Roman"/>
                <w:sz w:val="24"/>
                <w:szCs w:val="24"/>
              </w:rPr>
              <w:t xml:space="preserve">ния  в  штабе/аудиториях  ППЭ 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050" w:type="dxa"/>
          </w:tcPr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март - май 2023г</w:t>
            </w:r>
          </w:p>
        </w:tc>
        <w:tc>
          <w:tcPr>
            <w:tcW w:w="2340" w:type="dxa"/>
          </w:tcPr>
          <w:p w:rsidR="00053D6D" w:rsidRPr="003C37EF" w:rsidRDefault="006D5AB5" w:rsidP="00053D6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053D6D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415506" w:rsidRPr="003C37EF" w:rsidRDefault="00053D6D" w:rsidP="00053D6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1E0BAD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4.8.</w:t>
            </w:r>
          </w:p>
        </w:tc>
        <w:tc>
          <w:tcPr>
            <w:tcW w:w="4933" w:type="dxa"/>
          </w:tcPr>
          <w:p w:rsidR="00415506" w:rsidRDefault="00053D6D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Организация  и  проведение</w:t>
            </w:r>
            <w:r w:rsidR="001E0BAD">
              <w:rPr>
                <w:rFonts w:ascii="Times New Roman" w:eastAsia="Gungsuh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>обучения  лиц  на  территориальном  уровне,  привлекаемых  к  проведению  ГИА – 2023:</w:t>
            </w:r>
          </w:p>
          <w:p w:rsidR="00053D6D" w:rsidRDefault="00053D6D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-  лиц,  обеспечивающих  </w:t>
            </w:r>
            <w:proofErr w:type="gramStart"/>
            <w:r>
              <w:rPr>
                <w:rFonts w:ascii="Times New Roman" w:eastAsia="Gungsuh" w:hAnsi="Times New Roman"/>
                <w:sz w:val="24"/>
                <w:szCs w:val="24"/>
              </w:rPr>
              <w:t>техническое</w:t>
            </w:r>
            <w:proofErr w:type="gramEnd"/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</w:t>
            </w:r>
          </w:p>
          <w:p w:rsidR="00053D6D" w:rsidRDefault="00053D6D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сопровождение  ГИА;</w:t>
            </w:r>
          </w:p>
          <w:p w:rsidR="00053D6D" w:rsidRDefault="00053D6D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-  организаторов  ППЭ;</w:t>
            </w:r>
          </w:p>
          <w:p w:rsidR="00053D6D" w:rsidRPr="003C37EF" w:rsidRDefault="00053D6D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-  ассистентов.</w:t>
            </w:r>
          </w:p>
        </w:tc>
        <w:tc>
          <w:tcPr>
            <w:tcW w:w="2050" w:type="dxa"/>
          </w:tcPr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март - май 2023г</w:t>
            </w:r>
          </w:p>
        </w:tc>
        <w:tc>
          <w:tcPr>
            <w:tcW w:w="2340" w:type="dxa"/>
          </w:tcPr>
          <w:p w:rsidR="00053D6D" w:rsidRPr="003C37EF" w:rsidRDefault="006D5AB5" w:rsidP="00053D6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053D6D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415506" w:rsidRPr="003C37EF" w:rsidRDefault="00053D6D" w:rsidP="00053D6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1E0BAD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4.9.</w:t>
            </w:r>
          </w:p>
        </w:tc>
        <w:tc>
          <w:tcPr>
            <w:tcW w:w="4933" w:type="dxa"/>
          </w:tcPr>
          <w:p w:rsidR="00415506" w:rsidRPr="003C37EF" w:rsidRDefault="00053D6D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Участие  в</w:t>
            </w:r>
            <w:r w:rsidR="001E0BAD"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семинарах,  </w:t>
            </w:r>
            <w:proofErr w:type="spellStart"/>
            <w:r>
              <w:rPr>
                <w:rFonts w:ascii="Times New Roman" w:eastAsia="Gungsuh" w:hAnsi="Times New Roman"/>
                <w:sz w:val="24"/>
                <w:szCs w:val="24"/>
              </w:rPr>
              <w:t>вебинарах</w:t>
            </w:r>
            <w:proofErr w:type="spellEnd"/>
            <w:r>
              <w:rPr>
                <w:rFonts w:ascii="Times New Roman" w:eastAsia="Gungsuh" w:hAnsi="Times New Roman"/>
                <w:sz w:val="24"/>
                <w:szCs w:val="24"/>
              </w:rPr>
              <w:t>,  совещаниях,  конференциях,  проводимых  на  федеральном  и  региональном  уровне  по  вопросам  организации   и  проведения  ГИА  в  2022/2023  учебном  году</w:t>
            </w:r>
          </w:p>
        </w:tc>
        <w:tc>
          <w:tcPr>
            <w:tcW w:w="2050" w:type="dxa"/>
          </w:tcPr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весь  период</w:t>
            </w:r>
          </w:p>
        </w:tc>
        <w:tc>
          <w:tcPr>
            <w:tcW w:w="2340" w:type="dxa"/>
          </w:tcPr>
          <w:p w:rsidR="00415506" w:rsidRPr="003C37EF" w:rsidRDefault="001E0BAD" w:rsidP="001E0BA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ГКУ  РД  «ЦОДОУ  ЗОЖ»  </w:t>
            </w:r>
          </w:p>
        </w:tc>
      </w:tr>
      <w:tr w:rsidR="001E0BAD" w:rsidRPr="003C37EF" w:rsidTr="00B25230">
        <w:tc>
          <w:tcPr>
            <w:tcW w:w="10139" w:type="dxa"/>
            <w:gridSpan w:val="4"/>
          </w:tcPr>
          <w:p w:rsidR="001E0BAD" w:rsidRPr="001E0BAD" w:rsidRDefault="001E0BAD" w:rsidP="001E0BAD">
            <w:pPr>
              <w:pStyle w:val="a3"/>
              <w:jc w:val="center"/>
              <w:rPr>
                <w:rFonts w:ascii="Times New Roman" w:eastAsia="Gungsuh" w:hAnsi="Times New Roman"/>
                <w:b/>
                <w:sz w:val="24"/>
                <w:szCs w:val="24"/>
              </w:rPr>
            </w:pPr>
            <w:r w:rsidRPr="001E0BAD">
              <w:rPr>
                <w:rFonts w:ascii="Times New Roman" w:eastAsia="Gungsuh" w:hAnsi="Times New Roman"/>
                <w:b/>
                <w:sz w:val="24"/>
                <w:szCs w:val="24"/>
              </w:rPr>
              <w:t>5.</w:t>
            </w:r>
            <w:r w:rsidR="002B046C">
              <w:rPr>
                <w:rFonts w:ascii="Times New Roman" w:eastAsia="Gungsuh" w:hAnsi="Times New Roman"/>
                <w:b/>
                <w:sz w:val="24"/>
                <w:szCs w:val="24"/>
              </w:rPr>
              <w:t xml:space="preserve"> </w:t>
            </w:r>
            <w:r w:rsidRPr="001E0BAD">
              <w:rPr>
                <w:rFonts w:ascii="Times New Roman" w:eastAsia="Gungsuh" w:hAnsi="Times New Roman"/>
                <w:b/>
                <w:sz w:val="24"/>
                <w:szCs w:val="24"/>
              </w:rPr>
              <w:t>Организационное  и  технологическое</w:t>
            </w:r>
            <w:r w:rsidR="002B046C">
              <w:rPr>
                <w:rFonts w:ascii="Times New Roman" w:eastAsia="Gungsuh" w:hAnsi="Times New Roman"/>
                <w:b/>
                <w:sz w:val="24"/>
                <w:szCs w:val="24"/>
              </w:rPr>
              <w:t xml:space="preserve">  обеспечение  проведения  ГИА </w:t>
            </w:r>
            <w:r w:rsidRPr="001E0BAD">
              <w:rPr>
                <w:rFonts w:ascii="Times New Roman" w:eastAsia="Gungsuh" w:hAnsi="Times New Roman"/>
                <w:b/>
                <w:sz w:val="24"/>
                <w:szCs w:val="24"/>
              </w:rPr>
              <w:t xml:space="preserve"> в  2022/2023  учебном  году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1E0BAD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5.1.</w:t>
            </w:r>
          </w:p>
        </w:tc>
        <w:tc>
          <w:tcPr>
            <w:tcW w:w="4933" w:type="dxa"/>
          </w:tcPr>
          <w:p w:rsidR="00415506" w:rsidRPr="003C37EF" w:rsidRDefault="001E0BAD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Сбор  предварительной   информации  о  выпускниках текущего  года, о  количестве  участников  ГИА – 9,  ГИА – 11  на  2022/2023  учебный  год.</w:t>
            </w:r>
          </w:p>
        </w:tc>
        <w:tc>
          <w:tcPr>
            <w:tcW w:w="2050" w:type="dxa"/>
          </w:tcPr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ноябрь 2022г.</w:t>
            </w:r>
          </w:p>
        </w:tc>
        <w:tc>
          <w:tcPr>
            <w:tcW w:w="2340" w:type="dxa"/>
          </w:tcPr>
          <w:p w:rsidR="001E0BAD" w:rsidRPr="003C37EF" w:rsidRDefault="001E0BAD" w:rsidP="001E0BA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ГКУ  РД </w:t>
            </w:r>
            <w:r w:rsidR="006D5AB5">
              <w:rPr>
                <w:rFonts w:ascii="Times New Roman" w:eastAsia="Gungsuh" w:hAnsi="Times New Roman"/>
                <w:sz w:val="24"/>
                <w:szCs w:val="24"/>
              </w:rPr>
              <w:t xml:space="preserve"> «ЦОДОУ  ЗОЖ»,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образовательные</w:t>
            </w:r>
          </w:p>
          <w:p w:rsidR="00415506" w:rsidRPr="003C37EF" w:rsidRDefault="001E0BAD" w:rsidP="001E0BA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1E0BAD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5.2</w:t>
            </w:r>
          </w:p>
        </w:tc>
        <w:tc>
          <w:tcPr>
            <w:tcW w:w="4933" w:type="dxa"/>
          </w:tcPr>
          <w:p w:rsidR="00415506" w:rsidRPr="003C37EF" w:rsidRDefault="001E0BAD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Gungsuh" w:hAnsi="Times New Roman"/>
                <w:sz w:val="24"/>
                <w:szCs w:val="24"/>
              </w:rPr>
              <w:t>Определении</w:t>
            </w:r>
            <w:proofErr w:type="gramEnd"/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лиц,  ответственных  за  формирование  РИС;</w:t>
            </w:r>
          </w:p>
        </w:tc>
        <w:tc>
          <w:tcPr>
            <w:tcW w:w="2050" w:type="dxa"/>
          </w:tcPr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ноябрь 2022г.</w:t>
            </w:r>
          </w:p>
        </w:tc>
        <w:tc>
          <w:tcPr>
            <w:tcW w:w="2340" w:type="dxa"/>
          </w:tcPr>
          <w:p w:rsidR="00415506" w:rsidRPr="003C37EF" w:rsidRDefault="00843F5A" w:rsidP="00843F5A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ГКУ  РД  «ЦОДОУ  ЗОЖ»  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843F5A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5.3</w:t>
            </w:r>
          </w:p>
        </w:tc>
        <w:tc>
          <w:tcPr>
            <w:tcW w:w="4933" w:type="dxa"/>
          </w:tcPr>
          <w:p w:rsidR="00415506" w:rsidRPr="003C37EF" w:rsidRDefault="00843F5A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Сбор  сведений  по  образовательным  организациям</w:t>
            </w:r>
          </w:p>
        </w:tc>
        <w:tc>
          <w:tcPr>
            <w:tcW w:w="2050" w:type="dxa"/>
          </w:tcPr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ноябрь 2022г.</w:t>
            </w:r>
          </w:p>
        </w:tc>
        <w:tc>
          <w:tcPr>
            <w:tcW w:w="2340" w:type="dxa"/>
          </w:tcPr>
          <w:p w:rsidR="00843F5A" w:rsidRPr="003C37EF" w:rsidRDefault="006D5AB5" w:rsidP="00843F5A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843F5A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образовательные</w:t>
            </w:r>
          </w:p>
          <w:p w:rsidR="00415506" w:rsidRPr="003C37EF" w:rsidRDefault="00843F5A" w:rsidP="00843F5A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843F5A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5.4</w:t>
            </w:r>
          </w:p>
        </w:tc>
        <w:tc>
          <w:tcPr>
            <w:tcW w:w="4933" w:type="dxa"/>
          </w:tcPr>
          <w:p w:rsidR="00415506" w:rsidRPr="003C37EF" w:rsidRDefault="00843F5A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Сбор  сведений  об  участниках  итогового  сочинения  (изложения)  в  11класаа  (ИС – 11),  а  также  информации  об  участниках  итогового  собеседования  по  русскому  языку  в  9  классе  (ИС – 9)</w:t>
            </w:r>
          </w:p>
        </w:tc>
        <w:tc>
          <w:tcPr>
            <w:tcW w:w="2050" w:type="dxa"/>
          </w:tcPr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ноябрь- январь 2022/2023уч.г.</w:t>
            </w:r>
          </w:p>
        </w:tc>
        <w:tc>
          <w:tcPr>
            <w:tcW w:w="2340" w:type="dxa"/>
          </w:tcPr>
          <w:p w:rsidR="00843F5A" w:rsidRPr="003C37EF" w:rsidRDefault="006D5AB5" w:rsidP="00843F5A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843F5A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415506" w:rsidRPr="003C37EF" w:rsidRDefault="00843F5A" w:rsidP="00843F5A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843F5A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5.5</w:t>
            </w:r>
          </w:p>
        </w:tc>
        <w:tc>
          <w:tcPr>
            <w:tcW w:w="4933" w:type="dxa"/>
          </w:tcPr>
          <w:p w:rsidR="00415506" w:rsidRPr="003C37EF" w:rsidRDefault="00843F5A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Формирование  сведений  о  местах  регистрации  на  участие  в  ГИА.</w:t>
            </w:r>
          </w:p>
        </w:tc>
        <w:tc>
          <w:tcPr>
            <w:tcW w:w="2050" w:type="dxa"/>
          </w:tcPr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октябрь </w:t>
            </w:r>
            <w:proofErr w:type="gramStart"/>
            <w:r>
              <w:rPr>
                <w:rFonts w:ascii="Times New Roman" w:eastAsia="Gungsuh" w:hAnsi="Times New Roman"/>
                <w:sz w:val="24"/>
                <w:szCs w:val="24"/>
              </w:rPr>
              <w:t>-н</w:t>
            </w:r>
            <w:proofErr w:type="gramEnd"/>
            <w:r>
              <w:rPr>
                <w:rFonts w:ascii="Times New Roman" w:eastAsia="Gungsuh" w:hAnsi="Times New Roman"/>
                <w:sz w:val="24"/>
                <w:szCs w:val="24"/>
              </w:rPr>
              <w:t>оябрь 2022г.</w:t>
            </w:r>
          </w:p>
        </w:tc>
        <w:tc>
          <w:tcPr>
            <w:tcW w:w="2340" w:type="dxa"/>
          </w:tcPr>
          <w:p w:rsidR="00415506" w:rsidRPr="003C37EF" w:rsidRDefault="00D724D4" w:rsidP="00D724D4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ГКУ  РД  «ЦОДОУ  ЗОЖ»  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982564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5.6.</w:t>
            </w:r>
          </w:p>
        </w:tc>
        <w:tc>
          <w:tcPr>
            <w:tcW w:w="4933" w:type="dxa"/>
          </w:tcPr>
          <w:p w:rsidR="00415506" w:rsidRPr="003C37EF" w:rsidRDefault="00843F5A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Проведение  консультаций  по  вопросам   формирования  РИС</w:t>
            </w:r>
          </w:p>
        </w:tc>
        <w:tc>
          <w:tcPr>
            <w:tcW w:w="2050" w:type="dxa"/>
          </w:tcPr>
          <w:p w:rsidR="00554577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ноябрь – март</w:t>
            </w:r>
          </w:p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2022/2023уч.г.</w:t>
            </w:r>
          </w:p>
        </w:tc>
        <w:tc>
          <w:tcPr>
            <w:tcW w:w="2340" w:type="dxa"/>
          </w:tcPr>
          <w:p w:rsidR="00D724D4" w:rsidRPr="003C37EF" w:rsidRDefault="00FE4256" w:rsidP="00D724D4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D724D4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415506" w:rsidRPr="003C37EF" w:rsidRDefault="00D724D4" w:rsidP="00D724D4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982564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5.7.</w:t>
            </w:r>
          </w:p>
        </w:tc>
        <w:tc>
          <w:tcPr>
            <w:tcW w:w="4933" w:type="dxa"/>
          </w:tcPr>
          <w:p w:rsidR="00415506" w:rsidRPr="003C37EF" w:rsidRDefault="00843F5A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Обеспечение  деятельности  по  организации  и  проведению  итогового  сочинения  (изложения)  в  11  классах  и  итогового  собеседования  в  9  классах.</w:t>
            </w:r>
          </w:p>
        </w:tc>
        <w:tc>
          <w:tcPr>
            <w:tcW w:w="2050" w:type="dxa"/>
          </w:tcPr>
          <w:p w:rsidR="00554577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декабрь</w:t>
            </w:r>
          </w:p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- май 2022/2023 </w:t>
            </w:r>
            <w:proofErr w:type="spellStart"/>
            <w:r>
              <w:rPr>
                <w:rFonts w:ascii="Times New Roman" w:eastAsia="Gungsuh" w:hAnsi="Times New Roman"/>
                <w:sz w:val="24"/>
                <w:szCs w:val="24"/>
              </w:rPr>
              <w:t>уч.г</w:t>
            </w:r>
            <w:proofErr w:type="spellEnd"/>
            <w:r>
              <w:rPr>
                <w:rFonts w:ascii="Times New Roman" w:eastAsia="Gungsuh" w:hAnsi="Times New Roman"/>
                <w:sz w:val="24"/>
                <w:szCs w:val="24"/>
              </w:rPr>
              <w:t>.</w:t>
            </w:r>
          </w:p>
        </w:tc>
        <w:tc>
          <w:tcPr>
            <w:tcW w:w="2340" w:type="dxa"/>
          </w:tcPr>
          <w:p w:rsidR="00D724D4" w:rsidRPr="003C37EF" w:rsidRDefault="00FE4256" w:rsidP="00D724D4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D724D4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образовательные</w:t>
            </w:r>
          </w:p>
          <w:p w:rsidR="00415506" w:rsidRPr="003C37EF" w:rsidRDefault="00D724D4" w:rsidP="00D724D4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982564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5.8.</w:t>
            </w:r>
          </w:p>
        </w:tc>
        <w:tc>
          <w:tcPr>
            <w:tcW w:w="4933" w:type="dxa"/>
          </w:tcPr>
          <w:p w:rsidR="00415506" w:rsidRPr="003C37EF" w:rsidRDefault="00D724D4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Сбор  сведений  о  пунктах  проведения  экзаменов  (ППЭ),  аудиторном  фонде,  участниках  ГИА, работниках  ППЭ  (руководители, организаторы,  технические  специалисты,  медицинские  работники,  ассистенты)</w:t>
            </w:r>
          </w:p>
        </w:tc>
        <w:tc>
          <w:tcPr>
            <w:tcW w:w="2050" w:type="dxa"/>
          </w:tcPr>
          <w:p w:rsidR="00415506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Gungsuh" w:hAnsi="Times New Roman"/>
                <w:sz w:val="24"/>
                <w:szCs w:val="24"/>
              </w:rPr>
              <w:t>нварь</w:t>
            </w:r>
            <w:proofErr w:type="spellEnd"/>
            <w:r>
              <w:rPr>
                <w:rFonts w:ascii="Times New Roman" w:eastAsia="Gungsuh" w:hAnsi="Times New Roman"/>
                <w:sz w:val="24"/>
                <w:szCs w:val="24"/>
              </w:rPr>
              <w:t xml:space="preserve"> – апрель 2023г.</w:t>
            </w:r>
          </w:p>
        </w:tc>
        <w:tc>
          <w:tcPr>
            <w:tcW w:w="2340" w:type="dxa"/>
          </w:tcPr>
          <w:p w:rsidR="00D724D4" w:rsidRPr="003C37EF" w:rsidRDefault="00FE4256" w:rsidP="00D724D4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D724D4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415506" w:rsidRPr="003C37EF" w:rsidRDefault="00D724D4" w:rsidP="00D724D4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415506" w:rsidRPr="003C37EF" w:rsidTr="00B25230">
        <w:tc>
          <w:tcPr>
            <w:tcW w:w="816" w:type="dxa"/>
          </w:tcPr>
          <w:p w:rsidR="00415506" w:rsidRPr="003C37EF" w:rsidRDefault="00982564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5.9.</w:t>
            </w:r>
          </w:p>
        </w:tc>
        <w:tc>
          <w:tcPr>
            <w:tcW w:w="4933" w:type="dxa"/>
          </w:tcPr>
          <w:p w:rsidR="00415506" w:rsidRPr="003C37EF" w:rsidRDefault="00D724D4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Обеспечение  деятельности  по  организации  и  проведению  ГИА – 9  и  ГИА – 11.</w:t>
            </w:r>
          </w:p>
        </w:tc>
        <w:tc>
          <w:tcPr>
            <w:tcW w:w="2050" w:type="dxa"/>
          </w:tcPr>
          <w:p w:rsidR="00415506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 соответствии  с  единым  расписанием</w:t>
            </w:r>
          </w:p>
          <w:p w:rsidR="00554577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>ЕГЭ, ОГЭ</w:t>
            </w:r>
            <w:proofErr w:type="gramStart"/>
            <w:r>
              <w:rPr>
                <w:rFonts w:ascii="Times New Roman" w:eastAsia="Gungsuh" w:hAnsi="Times New Roman"/>
                <w:sz w:val="24"/>
                <w:szCs w:val="24"/>
              </w:rPr>
              <w:t>,Г</w:t>
            </w:r>
            <w:proofErr w:type="gramEnd"/>
            <w:r>
              <w:rPr>
                <w:rFonts w:ascii="Times New Roman" w:eastAsia="Gungsuh" w:hAnsi="Times New Roman"/>
                <w:sz w:val="24"/>
                <w:szCs w:val="24"/>
              </w:rPr>
              <w:t>ВЭ</w:t>
            </w:r>
          </w:p>
        </w:tc>
        <w:tc>
          <w:tcPr>
            <w:tcW w:w="2340" w:type="dxa"/>
          </w:tcPr>
          <w:p w:rsidR="00415506" w:rsidRPr="003C37EF" w:rsidRDefault="00982564" w:rsidP="00982564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lastRenderedPageBreak/>
              <w:t xml:space="preserve">ГКУ  РД  «ЦОДОУ  ЗОЖ» 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Default="00982564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>5.10</w:t>
            </w:r>
          </w:p>
          <w:p w:rsidR="00D724D4" w:rsidRPr="003C37EF" w:rsidRDefault="00D724D4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</w:p>
        </w:tc>
        <w:tc>
          <w:tcPr>
            <w:tcW w:w="4933" w:type="dxa"/>
          </w:tcPr>
          <w:p w:rsidR="00D724D4" w:rsidRDefault="00D724D4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Внесени</w:t>
            </w:r>
            <w:r w:rsidR="00982564">
              <w:rPr>
                <w:rFonts w:ascii="Times New Roman" w:eastAsia="Gungsuh" w:hAnsi="Times New Roman"/>
                <w:sz w:val="24"/>
                <w:szCs w:val="24"/>
              </w:rPr>
              <w:t>е  сведений  в  РИС  в  соответствии  с  графиком  и  требованиями Правил  формирования  и  ведения  РИС,  утвержденных  постановлением  Правительства  Российской  Федерации  от  29  ноября  2021г.  № 2085,  в  том  числе</w:t>
            </w:r>
            <w:r w:rsidR="00331748">
              <w:rPr>
                <w:rFonts w:ascii="Times New Roman" w:eastAsia="Gungsuh" w:hAnsi="Times New Roman"/>
                <w:sz w:val="24"/>
                <w:szCs w:val="24"/>
              </w:rPr>
              <w:t>:</w:t>
            </w:r>
          </w:p>
          <w:p w:rsidR="009F5C05" w:rsidRDefault="009F5C05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</w:p>
        </w:tc>
        <w:tc>
          <w:tcPr>
            <w:tcW w:w="2050" w:type="dxa"/>
          </w:tcPr>
          <w:p w:rsidR="00D724D4" w:rsidRPr="003C37EF" w:rsidRDefault="0055457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  сроки  утвержденные  порядком  ГИА  и  графиком</w:t>
            </w:r>
          </w:p>
        </w:tc>
        <w:tc>
          <w:tcPr>
            <w:tcW w:w="2340" w:type="dxa"/>
          </w:tcPr>
          <w:p w:rsidR="009F5C05" w:rsidRDefault="00982564" w:rsidP="00982564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ГКУ  РД  «ЦОДОУ  </w:t>
            </w:r>
          </w:p>
          <w:p w:rsidR="00D724D4" w:rsidRPr="003C37EF" w:rsidRDefault="00982564" w:rsidP="00982564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ЗОЖ»  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5.10.1</w:t>
            </w:r>
          </w:p>
        </w:tc>
        <w:tc>
          <w:tcPr>
            <w:tcW w:w="4933" w:type="dxa"/>
          </w:tcPr>
          <w:p w:rsidR="00D724D4" w:rsidRDefault="00331748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об  ОИВ, ОО,  о  выпускниках  текущего  года;</w:t>
            </w:r>
          </w:p>
        </w:tc>
        <w:tc>
          <w:tcPr>
            <w:tcW w:w="2050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ноябрь 2022г</w:t>
            </w:r>
          </w:p>
        </w:tc>
        <w:tc>
          <w:tcPr>
            <w:tcW w:w="2340" w:type="dxa"/>
          </w:tcPr>
          <w:p w:rsidR="00331748" w:rsidRPr="003C37EF" w:rsidRDefault="00FE4256" w:rsidP="00331748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331748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D724D4" w:rsidRPr="003C37EF" w:rsidRDefault="00331748" w:rsidP="00331748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5.10.2</w:t>
            </w:r>
          </w:p>
        </w:tc>
        <w:tc>
          <w:tcPr>
            <w:tcW w:w="4933" w:type="dxa"/>
          </w:tcPr>
          <w:p w:rsidR="00D724D4" w:rsidRDefault="00331748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об  участниках  ГИА – 11  с  указанием   перечня  общеобразовательных  предметов,  выбранных  для  сдачи  ГИА,  формы  ГИА  и  категории  участников  ГИА;</w:t>
            </w:r>
          </w:p>
        </w:tc>
        <w:tc>
          <w:tcPr>
            <w:tcW w:w="2050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до  01.02.2023г.</w:t>
            </w:r>
          </w:p>
        </w:tc>
        <w:tc>
          <w:tcPr>
            <w:tcW w:w="2340" w:type="dxa"/>
          </w:tcPr>
          <w:p w:rsidR="00331748" w:rsidRPr="003C37EF" w:rsidRDefault="00FE4256" w:rsidP="00331748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331748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образовательные</w:t>
            </w:r>
          </w:p>
          <w:p w:rsidR="00D724D4" w:rsidRPr="003C37EF" w:rsidRDefault="00331748" w:rsidP="00331748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9F5C05" w:rsidRPr="003C37EF" w:rsidTr="00B25230">
        <w:tc>
          <w:tcPr>
            <w:tcW w:w="816" w:type="dxa"/>
          </w:tcPr>
          <w:p w:rsidR="009F5C05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5.10.3</w:t>
            </w:r>
          </w:p>
        </w:tc>
        <w:tc>
          <w:tcPr>
            <w:tcW w:w="4933" w:type="dxa"/>
          </w:tcPr>
          <w:p w:rsidR="009F5C05" w:rsidRDefault="009F5C05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об участниках  ГИА-9  с  указанием перечня  общеобразовательных предметов, выбранных  для сдачи  ГИА, формы  ГИА  и  категории  участников  ГИА;</w:t>
            </w:r>
          </w:p>
        </w:tc>
        <w:tc>
          <w:tcPr>
            <w:tcW w:w="2050" w:type="dxa"/>
          </w:tcPr>
          <w:p w:rsidR="009F5C05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до  01.03.2023г.</w:t>
            </w:r>
          </w:p>
        </w:tc>
        <w:tc>
          <w:tcPr>
            <w:tcW w:w="2340" w:type="dxa"/>
          </w:tcPr>
          <w:p w:rsidR="009F5C05" w:rsidRPr="003C37EF" w:rsidRDefault="009F5C05" w:rsidP="009F5C05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образовательные</w:t>
            </w:r>
          </w:p>
          <w:p w:rsidR="009F5C05" w:rsidRDefault="009F5C05" w:rsidP="009F5C05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5.10.4</w:t>
            </w:r>
          </w:p>
        </w:tc>
        <w:tc>
          <w:tcPr>
            <w:tcW w:w="4933" w:type="dxa"/>
          </w:tcPr>
          <w:p w:rsidR="00D724D4" w:rsidRDefault="009F5C05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о</w:t>
            </w:r>
            <w:r w:rsidR="00331748">
              <w:rPr>
                <w:rFonts w:ascii="Times New Roman" w:eastAsia="Gungsuh" w:hAnsi="Times New Roman"/>
                <w:sz w:val="24"/>
                <w:szCs w:val="24"/>
              </w:rPr>
              <w:t xml:space="preserve">  работниках  ППЭ  (руководители,  организаторы,  технические  специалисты,  ассистенты);</w:t>
            </w:r>
          </w:p>
        </w:tc>
        <w:tc>
          <w:tcPr>
            <w:tcW w:w="2050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 соответствии  с  графиком</w:t>
            </w:r>
          </w:p>
        </w:tc>
        <w:tc>
          <w:tcPr>
            <w:tcW w:w="2340" w:type="dxa"/>
          </w:tcPr>
          <w:p w:rsidR="00D724D4" w:rsidRPr="003C37EF" w:rsidRDefault="00331748" w:rsidP="00331748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ГКУ  РД  «ЦОДОУ  ЗОЖ» 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5.11</w:t>
            </w:r>
          </w:p>
        </w:tc>
        <w:tc>
          <w:tcPr>
            <w:tcW w:w="4933" w:type="dxa"/>
          </w:tcPr>
          <w:p w:rsidR="00D724D4" w:rsidRDefault="00331748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Печать  и  пакетирование  бланков  итогового  сочинения  (изложения)  в  11 – </w:t>
            </w:r>
            <w:proofErr w:type="spellStart"/>
            <w:r>
              <w:rPr>
                <w:rFonts w:ascii="Times New Roman" w:eastAsia="Gungsuh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классах  (ИС – 11)  и  итогового  собеседования   по  русскому языку  в  9-х  классах   (ИС-9)</w:t>
            </w:r>
          </w:p>
        </w:tc>
        <w:tc>
          <w:tcPr>
            <w:tcW w:w="2050" w:type="dxa"/>
          </w:tcPr>
          <w:p w:rsidR="00D724D4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до  01.12.2022г.</w:t>
            </w:r>
          </w:p>
          <w:p w:rsidR="009F5C05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до  01.02.2023г.</w:t>
            </w:r>
          </w:p>
        </w:tc>
        <w:tc>
          <w:tcPr>
            <w:tcW w:w="2340" w:type="dxa"/>
          </w:tcPr>
          <w:p w:rsidR="00AF36CC" w:rsidRPr="003C37EF" w:rsidRDefault="008170C2" w:rsidP="00AF36CC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  <w:r w:rsidR="00AF36CC">
              <w:rPr>
                <w:rFonts w:ascii="Times New Roman" w:eastAsia="Gungsuh" w:hAnsi="Times New Roman"/>
                <w:sz w:val="24"/>
                <w:szCs w:val="24"/>
              </w:rPr>
              <w:t xml:space="preserve">, </w:t>
            </w:r>
            <w:r w:rsidR="00AF36CC" w:rsidRPr="003C37EF">
              <w:rPr>
                <w:rFonts w:ascii="Times New Roman" w:eastAsia="Gungsuh" w:hAnsi="Times New Roman"/>
                <w:sz w:val="24"/>
                <w:szCs w:val="24"/>
              </w:rPr>
              <w:t>образовательные</w:t>
            </w:r>
          </w:p>
          <w:p w:rsidR="00D724D4" w:rsidRPr="003C37EF" w:rsidRDefault="00AF36CC" w:rsidP="00AF36CC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  <w:r w:rsidR="008170C2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5.12</w:t>
            </w:r>
          </w:p>
        </w:tc>
        <w:tc>
          <w:tcPr>
            <w:tcW w:w="4933" w:type="dxa"/>
          </w:tcPr>
          <w:p w:rsidR="00D724D4" w:rsidRDefault="008170C2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Проведение   итогового  сочинения   (изложения)  в  11-х  классах  (ИС – 11)  и  итогового  собеседования  по  русскому  языку  в  9-х  классах  (ИС – 9)</w:t>
            </w:r>
          </w:p>
        </w:tc>
        <w:tc>
          <w:tcPr>
            <w:tcW w:w="2050" w:type="dxa"/>
          </w:tcPr>
          <w:p w:rsidR="00D724D4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</w:t>
            </w:r>
            <w:r w:rsidR="00AF36CC">
              <w:rPr>
                <w:rFonts w:ascii="Times New Roman" w:eastAsia="Gungsuh" w:hAnsi="Times New Roman"/>
                <w:sz w:val="24"/>
                <w:szCs w:val="24"/>
              </w:rPr>
              <w:t xml:space="preserve"> 07.12.2022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>г.</w:t>
            </w:r>
          </w:p>
          <w:p w:rsidR="00AF36CC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01.02.2023г.</w:t>
            </w:r>
          </w:p>
        </w:tc>
        <w:tc>
          <w:tcPr>
            <w:tcW w:w="2340" w:type="dxa"/>
          </w:tcPr>
          <w:p w:rsidR="00AF36CC" w:rsidRPr="003C37EF" w:rsidRDefault="008170C2" w:rsidP="00AF36CC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  <w:r w:rsidR="00AF36CC">
              <w:rPr>
                <w:rFonts w:ascii="Times New Roman" w:eastAsia="Gungsuh" w:hAnsi="Times New Roman"/>
                <w:sz w:val="24"/>
                <w:szCs w:val="24"/>
              </w:rPr>
              <w:t>,</w:t>
            </w:r>
            <w:r w:rsidR="00AF36CC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D724D4" w:rsidRPr="003C37EF" w:rsidRDefault="00AF36CC" w:rsidP="00AF36CC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  <w:r w:rsidR="008170C2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5.13</w:t>
            </w:r>
          </w:p>
        </w:tc>
        <w:tc>
          <w:tcPr>
            <w:tcW w:w="4933" w:type="dxa"/>
          </w:tcPr>
          <w:p w:rsidR="00D724D4" w:rsidRDefault="008170C2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Проверка  и  обработка  бланков  итогового  сочинения  (изложения)  и  итогового  собеседования.</w:t>
            </w:r>
          </w:p>
        </w:tc>
        <w:tc>
          <w:tcPr>
            <w:tcW w:w="2050" w:type="dxa"/>
          </w:tcPr>
          <w:p w:rsidR="00D724D4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  течение  2-х  календарных дней</w:t>
            </w:r>
          </w:p>
        </w:tc>
        <w:tc>
          <w:tcPr>
            <w:tcW w:w="2340" w:type="dxa"/>
          </w:tcPr>
          <w:p w:rsidR="006056E3" w:rsidRPr="003C37EF" w:rsidRDefault="00FE4256" w:rsidP="006056E3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  <w:r w:rsidR="006D5AB5">
              <w:rPr>
                <w:rFonts w:ascii="Times New Roman" w:eastAsia="Gungsuh" w:hAnsi="Times New Roman"/>
                <w:sz w:val="24"/>
                <w:szCs w:val="24"/>
              </w:rPr>
              <w:t>,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  <w:r w:rsidR="006056E3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D724D4" w:rsidRPr="003C37EF" w:rsidRDefault="006056E3" w:rsidP="006056E3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5.14</w:t>
            </w:r>
          </w:p>
        </w:tc>
        <w:tc>
          <w:tcPr>
            <w:tcW w:w="4933" w:type="dxa"/>
          </w:tcPr>
          <w:p w:rsidR="00D724D4" w:rsidRDefault="008170C2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Формирование  транспортных  схем  доставки  участников  ГИА  в  ППЭ</w:t>
            </w:r>
          </w:p>
        </w:tc>
        <w:tc>
          <w:tcPr>
            <w:tcW w:w="2050" w:type="dxa"/>
          </w:tcPr>
          <w:p w:rsidR="00D724D4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февраль 2023г.</w:t>
            </w:r>
          </w:p>
        </w:tc>
        <w:tc>
          <w:tcPr>
            <w:tcW w:w="2340" w:type="dxa"/>
          </w:tcPr>
          <w:p w:rsidR="006056E3" w:rsidRPr="003C37EF" w:rsidRDefault="00FE4256" w:rsidP="006056E3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  <w:r w:rsidR="006D5AB5">
              <w:rPr>
                <w:rFonts w:ascii="Times New Roman" w:eastAsia="Gungsuh" w:hAnsi="Times New Roman"/>
                <w:sz w:val="24"/>
                <w:szCs w:val="24"/>
              </w:rPr>
              <w:t>,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  <w:r w:rsidR="006056E3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образовательные</w:t>
            </w:r>
          </w:p>
          <w:p w:rsidR="00D724D4" w:rsidRPr="003C37EF" w:rsidRDefault="006056E3" w:rsidP="006056E3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5.15</w:t>
            </w:r>
          </w:p>
        </w:tc>
        <w:tc>
          <w:tcPr>
            <w:tcW w:w="4933" w:type="dxa"/>
          </w:tcPr>
          <w:p w:rsidR="00D724D4" w:rsidRDefault="008170C2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Выдача  уведомлений  на  участие  в  ГИА  лицам, зарегистрированным  в  РИС  на сдачу  ЕГЭ,  ОГЭ  и  ГВЭ.</w:t>
            </w:r>
          </w:p>
        </w:tc>
        <w:tc>
          <w:tcPr>
            <w:tcW w:w="2050" w:type="dxa"/>
          </w:tcPr>
          <w:p w:rsidR="00D724D4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не  позднее,  чем  за  2  недели  до  соответствующих экзаменов</w:t>
            </w:r>
          </w:p>
        </w:tc>
        <w:tc>
          <w:tcPr>
            <w:tcW w:w="2340" w:type="dxa"/>
          </w:tcPr>
          <w:p w:rsidR="006056E3" w:rsidRPr="003C37EF" w:rsidRDefault="006D5AB5" w:rsidP="006056E3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6056E3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D724D4" w:rsidRPr="003C37EF" w:rsidRDefault="006056E3" w:rsidP="006056E3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5.16</w:t>
            </w:r>
          </w:p>
        </w:tc>
        <w:tc>
          <w:tcPr>
            <w:tcW w:w="4933" w:type="dxa"/>
          </w:tcPr>
          <w:p w:rsidR="00D724D4" w:rsidRDefault="008170C2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Выверка  сведений  об  участниках   ГИА,  работниках  ППЭ,  внесенных  в  РИС.</w:t>
            </w:r>
          </w:p>
        </w:tc>
        <w:tc>
          <w:tcPr>
            <w:tcW w:w="2050" w:type="dxa"/>
          </w:tcPr>
          <w:p w:rsidR="00D724D4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до  начала  экзаменов</w:t>
            </w:r>
          </w:p>
        </w:tc>
        <w:tc>
          <w:tcPr>
            <w:tcW w:w="2340" w:type="dxa"/>
          </w:tcPr>
          <w:p w:rsidR="00D724D4" w:rsidRPr="003C37EF" w:rsidRDefault="006056E3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ГКУ  РД  «ЦОДОУ  ЗОЖ»  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5.17</w:t>
            </w:r>
          </w:p>
        </w:tc>
        <w:tc>
          <w:tcPr>
            <w:tcW w:w="4933" w:type="dxa"/>
          </w:tcPr>
          <w:p w:rsidR="00D724D4" w:rsidRDefault="008170C2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Подготовка  рабочих  станций,  принтеров,  сканеров  для  выполнения  функций  ППЭ  при  проведении  ГИА  </w:t>
            </w:r>
          </w:p>
        </w:tc>
        <w:tc>
          <w:tcPr>
            <w:tcW w:w="2050" w:type="dxa"/>
          </w:tcPr>
          <w:p w:rsidR="00D724D4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за  2недели  до  начала  экзаменов</w:t>
            </w:r>
          </w:p>
        </w:tc>
        <w:tc>
          <w:tcPr>
            <w:tcW w:w="2340" w:type="dxa"/>
          </w:tcPr>
          <w:p w:rsidR="00D724D4" w:rsidRPr="003C37EF" w:rsidRDefault="006056E3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ГКУ  РД  «ЦОДОУ  ЗОЖ»  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5.18</w:t>
            </w:r>
          </w:p>
        </w:tc>
        <w:tc>
          <w:tcPr>
            <w:tcW w:w="4933" w:type="dxa"/>
          </w:tcPr>
          <w:p w:rsidR="00D724D4" w:rsidRDefault="006056E3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Обеспечение  сканирования,  обработки  и  проверки  ЭМ  участников  ГИА</w:t>
            </w:r>
          </w:p>
        </w:tc>
        <w:tc>
          <w:tcPr>
            <w:tcW w:w="2050" w:type="dxa"/>
          </w:tcPr>
          <w:p w:rsidR="00D724D4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  соответствии  с  графиком</w:t>
            </w:r>
          </w:p>
        </w:tc>
        <w:tc>
          <w:tcPr>
            <w:tcW w:w="2340" w:type="dxa"/>
          </w:tcPr>
          <w:p w:rsidR="006056E3" w:rsidRPr="003C37EF" w:rsidRDefault="00497808" w:rsidP="006056E3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6056E3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образовательные</w:t>
            </w:r>
          </w:p>
          <w:p w:rsidR="00D724D4" w:rsidRPr="003C37EF" w:rsidRDefault="006056E3" w:rsidP="006056E3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5.19</w:t>
            </w:r>
          </w:p>
        </w:tc>
        <w:tc>
          <w:tcPr>
            <w:tcW w:w="4933" w:type="dxa"/>
          </w:tcPr>
          <w:p w:rsidR="00D724D4" w:rsidRDefault="006056E3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Сопровождение  приема  апелляций  участников  ГИА.</w:t>
            </w:r>
          </w:p>
        </w:tc>
        <w:tc>
          <w:tcPr>
            <w:tcW w:w="2050" w:type="dxa"/>
          </w:tcPr>
          <w:p w:rsidR="00D724D4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  соответствии  с  графиком</w:t>
            </w:r>
          </w:p>
        </w:tc>
        <w:tc>
          <w:tcPr>
            <w:tcW w:w="2340" w:type="dxa"/>
          </w:tcPr>
          <w:p w:rsidR="00D724D4" w:rsidRPr="003C37EF" w:rsidRDefault="00491B23" w:rsidP="00491B23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ГКУ  РД  «ЦОДОУ  ЗОЖ»  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5.20</w:t>
            </w:r>
          </w:p>
        </w:tc>
        <w:tc>
          <w:tcPr>
            <w:tcW w:w="4933" w:type="dxa"/>
          </w:tcPr>
          <w:p w:rsidR="00D724D4" w:rsidRDefault="006056E3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Доведение  до  участников ГИА  протоколов 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>по  результатам  рассмотрения  апелляций  конфликтной  комиссией   участникам  ГИА.</w:t>
            </w:r>
          </w:p>
        </w:tc>
        <w:tc>
          <w:tcPr>
            <w:tcW w:w="2050" w:type="dxa"/>
          </w:tcPr>
          <w:p w:rsidR="00D724D4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 xml:space="preserve">в  день 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>получения результатов  из  ГЭК</w:t>
            </w:r>
          </w:p>
          <w:p w:rsidR="00AF36CC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724D4" w:rsidRPr="003C37EF" w:rsidRDefault="00491B23" w:rsidP="00491B23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lastRenderedPageBreak/>
              <w:t xml:space="preserve">ГКУ  РД  «ЦОДОУ  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lastRenderedPageBreak/>
              <w:t xml:space="preserve">ЗОЖ» 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>5.21</w:t>
            </w:r>
          </w:p>
        </w:tc>
        <w:tc>
          <w:tcPr>
            <w:tcW w:w="4933" w:type="dxa"/>
          </w:tcPr>
          <w:p w:rsidR="00D724D4" w:rsidRDefault="006056E3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Организация  транспортного  обслуживания  при  проведении  ГИА  (подвоз  обучающихся  на  экзамены  и  членов   ГЭК к  месту  проведения  экзамена)</w:t>
            </w:r>
            <w:r w:rsidR="00491B23">
              <w:rPr>
                <w:rFonts w:ascii="Times New Roman" w:eastAsia="Gungsuh" w:hAnsi="Times New Roman"/>
                <w:sz w:val="24"/>
                <w:szCs w:val="24"/>
              </w:rPr>
              <w:t>.</w:t>
            </w:r>
          </w:p>
        </w:tc>
        <w:tc>
          <w:tcPr>
            <w:tcW w:w="2050" w:type="dxa"/>
          </w:tcPr>
          <w:p w:rsidR="00D724D4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Times New Roman" w:eastAsia="Gungsuh" w:hAnsi="Times New Roman"/>
                <w:sz w:val="24"/>
                <w:szCs w:val="24"/>
              </w:rPr>
              <w:t>сроки</w:t>
            </w:r>
            <w:proofErr w:type="gramEnd"/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утвержденные  с  расписанием  ГИА</w:t>
            </w:r>
          </w:p>
        </w:tc>
        <w:tc>
          <w:tcPr>
            <w:tcW w:w="2340" w:type="dxa"/>
          </w:tcPr>
          <w:p w:rsidR="00491B23" w:rsidRPr="003C37EF" w:rsidRDefault="00FE4256" w:rsidP="00491B23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  <w:r w:rsidR="006D5AB5">
              <w:rPr>
                <w:rFonts w:ascii="Times New Roman" w:eastAsia="Gungsuh" w:hAnsi="Times New Roman"/>
                <w:sz w:val="24"/>
                <w:szCs w:val="24"/>
              </w:rPr>
              <w:t>,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  <w:r w:rsidR="00491B23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D724D4" w:rsidRPr="003C37EF" w:rsidRDefault="00491B23" w:rsidP="00491B23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5.22</w:t>
            </w:r>
          </w:p>
        </w:tc>
        <w:tc>
          <w:tcPr>
            <w:tcW w:w="4933" w:type="dxa"/>
          </w:tcPr>
          <w:p w:rsidR="00D724D4" w:rsidRDefault="00491B23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Создание  условий  в  ППЭ  для  участников  с  ОВЗ:</w:t>
            </w:r>
          </w:p>
          <w:p w:rsidR="00491B23" w:rsidRDefault="00491B23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--  сбор  информации  о  количестве  участников  ГИА-9  и  ГИА-11  с  ОВЗ;</w:t>
            </w:r>
          </w:p>
          <w:p w:rsidR="00491B23" w:rsidRDefault="00491B23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-  проверка  готовности  ППЭ  для  проведения  ГИА-9  и  ГИА-11  для участников  с  ОВЗ </w:t>
            </w:r>
          </w:p>
        </w:tc>
        <w:tc>
          <w:tcPr>
            <w:tcW w:w="2050" w:type="dxa"/>
          </w:tcPr>
          <w:p w:rsidR="00D724D4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в  течение  2022/2023  </w:t>
            </w:r>
            <w:proofErr w:type="spellStart"/>
            <w:r>
              <w:rPr>
                <w:rFonts w:ascii="Times New Roman" w:eastAsia="Gungsuh" w:hAnsi="Times New Roman"/>
                <w:sz w:val="24"/>
                <w:szCs w:val="24"/>
              </w:rPr>
              <w:t>учеб</w:t>
            </w:r>
            <w:proofErr w:type="gramStart"/>
            <w:r>
              <w:rPr>
                <w:rFonts w:ascii="Times New Roman" w:eastAsia="Gungsuh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eastAsia="Gungsuh" w:hAnsi="Times New Roman"/>
                <w:sz w:val="24"/>
                <w:szCs w:val="24"/>
              </w:rPr>
              <w:t>ода</w:t>
            </w:r>
            <w:proofErr w:type="spellEnd"/>
          </w:p>
        </w:tc>
        <w:tc>
          <w:tcPr>
            <w:tcW w:w="2340" w:type="dxa"/>
          </w:tcPr>
          <w:p w:rsidR="00D724D4" w:rsidRPr="003C37EF" w:rsidRDefault="00491B23" w:rsidP="00491B23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ГКУ  РД  «ЦОДОУ  ЗОЖ»  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5.23.</w:t>
            </w:r>
          </w:p>
        </w:tc>
        <w:tc>
          <w:tcPr>
            <w:tcW w:w="4933" w:type="dxa"/>
          </w:tcPr>
          <w:p w:rsidR="00D724D4" w:rsidRDefault="00491B23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Оснащение  ППЭ  компьютерной   техникой  в  соответствии  с  требованиями  </w:t>
            </w:r>
            <w:proofErr w:type="spellStart"/>
            <w:r>
              <w:rPr>
                <w:rFonts w:ascii="Times New Roman" w:eastAsia="Gungsuh" w:hAnsi="Times New Roman"/>
                <w:sz w:val="24"/>
                <w:szCs w:val="24"/>
              </w:rPr>
              <w:t>Рособрнадзора</w:t>
            </w:r>
            <w:proofErr w:type="spellEnd"/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к   техническому  оснащению  в  ППЭ  для  проведения  ЕГЭ</w:t>
            </w:r>
          </w:p>
        </w:tc>
        <w:tc>
          <w:tcPr>
            <w:tcW w:w="2050" w:type="dxa"/>
          </w:tcPr>
          <w:p w:rsidR="00D724D4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март – апрель  2023г.</w:t>
            </w:r>
          </w:p>
        </w:tc>
        <w:tc>
          <w:tcPr>
            <w:tcW w:w="2340" w:type="dxa"/>
          </w:tcPr>
          <w:p w:rsidR="00491B23" w:rsidRPr="003C37EF" w:rsidRDefault="006D5AB5" w:rsidP="00491B23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491B23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D724D4" w:rsidRPr="003C37EF" w:rsidRDefault="00500964" w:rsidP="00491B23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Gungsuh" w:hAnsi="Times New Roman"/>
                <w:sz w:val="24"/>
                <w:szCs w:val="24"/>
              </w:rPr>
              <w:t>о</w:t>
            </w:r>
            <w:r w:rsidR="00491B23" w:rsidRPr="003C37EF">
              <w:rPr>
                <w:rFonts w:ascii="Times New Roman" w:eastAsia="Gungsuh" w:hAnsi="Times New Roman"/>
                <w:sz w:val="24"/>
                <w:szCs w:val="24"/>
              </w:rPr>
              <w:t>рганизации</w:t>
            </w:r>
            <w:proofErr w:type="gramEnd"/>
            <w:r w:rsidR="00491B23">
              <w:rPr>
                <w:rFonts w:ascii="Times New Roman" w:eastAsia="Gungsuh" w:hAnsi="Times New Roman"/>
                <w:sz w:val="24"/>
                <w:szCs w:val="24"/>
              </w:rPr>
              <w:t xml:space="preserve">  на  базе  которых  проводится  ЕГЭ</w:t>
            </w:r>
          </w:p>
        </w:tc>
      </w:tr>
      <w:tr w:rsidR="00D724D4" w:rsidRPr="003C37EF" w:rsidTr="00B25230">
        <w:tc>
          <w:tcPr>
            <w:tcW w:w="816" w:type="dxa"/>
          </w:tcPr>
          <w:p w:rsidR="00D724D4" w:rsidRPr="003C37EF" w:rsidRDefault="009F5C0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5.24.</w:t>
            </w:r>
          </w:p>
        </w:tc>
        <w:tc>
          <w:tcPr>
            <w:tcW w:w="4933" w:type="dxa"/>
          </w:tcPr>
          <w:p w:rsidR="00D724D4" w:rsidRDefault="00491B23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Мониторинг</w:t>
            </w:r>
            <w:r w:rsidR="00C9703F"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>готовности  ППЭ  к  проведению  ЕГЭ</w:t>
            </w:r>
          </w:p>
        </w:tc>
        <w:tc>
          <w:tcPr>
            <w:tcW w:w="2050" w:type="dxa"/>
          </w:tcPr>
          <w:p w:rsidR="00D724D4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май  2023 г.</w:t>
            </w:r>
          </w:p>
        </w:tc>
        <w:tc>
          <w:tcPr>
            <w:tcW w:w="2340" w:type="dxa"/>
          </w:tcPr>
          <w:p w:rsidR="00D724D4" w:rsidRDefault="00C9703F" w:rsidP="00C9703F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ГКУ  РД  «ЦОДОУ  ЗОЖ»  </w:t>
            </w:r>
          </w:p>
          <w:p w:rsidR="00C9703F" w:rsidRPr="003C37EF" w:rsidRDefault="00C9703F" w:rsidP="00C9703F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ППЭ  № 432</w:t>
            </w:r>
          </w:p>
        </w:tc>
      </w:tr>
      <w:tr w:rsidR="00C9703F" w:rsidRPr="003C37EF" w:rsidTr="00B25230">
        <w:tc>
          <w:tcPr>
            <w:tcW w:w="10139" w:type="dxa"/>
            <w:gridSpan w:val="4"/>
          </w:tcPr>
          <w:p w:rsidR="00C9703F" w:rsidRPr="00C9703F" w:rsidRDefault="00C9703F" w:rsidP="00063F72">
            <w:pPr>
              <w:pStyle w:val="a3"/>
              <w:rPr>
                <w:rFonts w:ascii="Times New Roman" w:eastAsia="Gungsuh" w:hAnsi="Times New Roman"/>
                <w:b/>
                <w:sz w:val="24"/>
                <w:szCs w:val="24"/>
              </w:rPr>
            </w:pPr>
            <w:r w:rsidRPr="00C9703F">
              <w:rPr>
                <w:rFonts w:ascii="Times New Roman" w:eastAsia="Gungsuh" w:hAnsi="Times New Roman"/>
                <w:b/>
                <w:sz w:val="24"/>
                <w:szCs w:val="24"/>
              </w:rPr>
              <w:t>6. Мероприятия  по  информационному  со</w:t>
            </w:r>
            <w:r>
              <w:rPr>
                <w:rFonts w:ascii="Times New Roman" w:eastAsia="Gungsuh" w:hAnsi="Times New Roman"/>
                <w:b/>
                <w:sz w:val="24"/>
                <w:szCs w:val="24"/>
              </w:rPr>
              <w:t xml:space="preserve">провождению  ГИА  в  2022/2023 </w:t>
            </w:r>
            <w:r w:rsidRPr="00C9703F">
              <w:rPr>
                <w:rFonts w:ascii="Times New Roman" w:eastAsia="Gungsuh" w:hAnsi="Times New Roman"/>
                <w:b/>
                <w:sz w:val="24"/>
                <w:szCs w:val="24"/>
              </w:rPr>
              <w:t>учебном  году</w:t>
            </w:r>
            <w:r>
              <w:rPr>
                <w:rFonts w:ascii="Times New Roman" w:eastAsia="Gungsuh" w:hAnsi="Times New Roman"/>
                <w:b/>
                <w:sz w:val="24"/>
                <w:szCs w:val="24"/>
              </w:rPr>
              <w:t>.</w:t>
            </w:r>
          </w:p>
          <w:p w:rsidR="00C9703F" w:rsidRPr="00C9703F" w:rsidRDefault="00C9703F" w:rsidP="00063F72">
            <w:pPr>
              <w:pStyle w:val="a3"/>
              <w:jc w:val="center"/>
              <w:rPr>
                <w:rFonts w:ascii="Times New Roman" w:eastAsia="Gungsuh" w:hAnsi="Times New Roman"/>
                <w:b/>
                <w:sz w:val="24"/>
                <w:szCs w:val="24"/>
              </w:rPr>
            </w:pPr>
          </w:p>
        </w:tc>
      </w:tr>
      <w:tr w:rsidR="00C9703F" w:rsidRPr="003C37EF" w:rsidTr="00B25230">
        <w:tc>
          <w:tcPr>
            <w:tcW w:w="816" w:type="dxa"/>
          </w:tcPr>
          <w:p w:rsidR="00C9703F" w:rsidRDefault="00C9703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6.1.</w:t>
            </w:r>
          </w:p>
          <w:p w:rsidR="00C9703F" w:rsidRPr="003C37EF" w:rsidRDefault="00C9703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</w:p>
        </w:tc>
        <w:tc>
          <w:tcPr>
            <w:tcW w:w="4933" w:type="dxa"/>
          </w:tcPr>
          <w:p w:rsidR="00C9703F" w:rsidRDefault="00C9703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Формирование  </w:t>
            </w:r>
            <w:proofErr w:type="gramStart"/>
            <w:r>
              <w:rPr>
                <w:rFonts w:ascii="Times New Roman" w:eastAsia="Gungsuh" w:hAnsi="Times New Roman"/>
                <w:sz w:val="24"/>
                <w:szCs w:val="24"/>
              </w:rPr>
              <w:t>у  участников  образовательных  отношений  позитивного отношения  к  объективности  оценке  образовательных  результатов  в  рамках  организации  работы  по  информированию  о  процедурах</w:t>
            </w:r>
            <w:proofErr w:type="gramEnd"/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проведения  </w:t>
            </w:r>
            <w:r w:rsidR="00500964">
              <w:rPr>
                <w:rFonts w:ascii="Times New Roman" w:eastAsia="Gungsuh" w:hAnsi="Times New Roman"/>
                <w:sz w:val="24"/>
                <w:szCs w:val="24"/>
              </w:rPr>
              <w:t>ГИА-9  и  ГИА-11  общественности,  участников  экзаменов,  их  родителей (законных  представителей)</w:t>
            </w:r>
          </w:p>
        </w:tc>
        <w:tc>
          <w:tcPr>
            <w:tcW w:w="2050" w:type="dxa"/>
          </w:tcPr>
          <w:p w:rsidR="00C9703F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весь  период</w:t>
            </w:r>
          </w:p>
        </w:tc>
        <w:tc>
          <w:tcPr>
            <w:tcW w:w="2340" w:type="dxa"/>
          </w:tcPr>
          <w:p w:rsidR="00500964" w:rsidRPr="003C37EF" w:rsidRDefault="006D5AB5" w:rsidP="00500964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500964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 образовательные</w:t>
            </w:r>
          </w:p>
          <w:p w:rsidR="00C9703F" w:rsidRPr="003C37EF" w:rsidRDefault="00500964" w:rsidP="00500964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C9703F" w:rsidRPr="003C37EF" w:rsidTr="00B25230">
        <w:tc>
          <w:tcPr>
            <w:tcW w:w="816" w:type="dxa"/>
          </w:tcPr>
          <w:p w:rsidR="00C9703F" w:rsidRDefault="00500964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6.2</w:t>
            </w:r>
          </w:p>
        </w:tc>
        <w:tc>
          <w:tcPr>
            <w:tcW w:w="4933" w:type="dxa"/>
          </w:tcPr>
          <w:p w:rsidR="00C9703F" w:rsidRDefault="00500964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Размещение  информации  о  порядке  проведения  ГИА  на  сайте  ГКУ  РД  «ЦОДОУ  ЗОЖ»</w:t>
            </w:r>
            <w:r w:rsidR="00AF36CC">
              <w:rPr>
                <w:rFonts w:ascii="Times New Roman" w:eastAsia="Gungsuh" w:hAnsi="Times New Roman"/>
                <w:sz w:val="24"/>
                <w:szCs w:val="24"/>
              </w:rPr>
              <w:t>,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ОО:</w:t>
            </w:r>
          </w:p>
          <w:p w:rsidR="007A083F" w:rsidRDefault="00500964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-  о  сроках  и  месте  регистрации  для написания  </w:t>
            </w:r>
          </w:p>
          <w:p w:rsidR="00500964" w:rsidRDefault="007A083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</w:t>
            </w:r>
            <w:r w:rsidR="00500964">
              <w:rPr>
                <w:rFonts w:ascii="Times New Roman" w:eastAsia="Gungsuh" w:hAnsi="Times New Roman"/>
                <w:sz w:val="24"/>
                <w:szCs w:val="24"/>
              </w:rPr>
              <w:t>итогового  сочинения  (изложения);</w:t>
            </w:r>
          </w:p>
          <w:p w:rsidR="007A083F" w:rsidRDefault="007A083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-  о   сроках    и   местах    подачи   заявления  </w:t>
            </w:r>
            <w:proofErr w:type="gramStart"/>
            <w:r w:rsidR="00500964">
              <w:rPr>
                <w:rFonts w:ascii="Times New Roman" w:eastAsia="Gungsuh" w:hAnsi="Times New Roman"/>
                <w:sz w:val="24"/>
                <w:szCs w:val="24"/>
              </w:rPr>
              <w:t>на</w:t>
            </w:r>
            <w:proofErr w:type="gramEnd"/>
            <w:r w:rsidR="00500964"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</w:p>
          <w:p w:rsidR="007A083F" w:rsidRDefault="007A083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</w:t>
            </w:r>
            <w:r w:rsidR="00500964">
              <w:rPr>
                <w:rFonts w:ascii="Times New Roman" w:eastAsia="Gungsuh" w:hAnsi="Times New Roman"/>
                <w:sz w:val="24"/>
                <w:szCs w:val="24"/>
              </w:rPr>
              <w:t xml:space="preserve">сдачу  ГИА,  </w:t>
            </w:r>
            <w:proofErr w:type="gramStart"/>
            <w:r w:rsidR="00500964">
              <w:rPr>
                <w:rFonts w:ascii="Times New Roman" w:eastAsia="Gungsuh" w:hAnsi="Times New Roman"/>
                <w:sz w:val="24"/>
                <w:szCs w:val="24"/>
              </w:rPr>
              <w:t>местах</w:t>
            </w:r>
            <w:proofErr w:type="gramEnd"/>
            <w:r w:rsidR="00500964">
              <w:rPr>
                <w:rFonts w:ascii="Times New Roman" w:eastAsia="Gungsuh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</w:t>
            </w:r>
            <w:r w:rsidR="00500964">
              <w:rPr>
                <w:rFonts w:ascii="Times New Roman" w:eastAsia="Gungsuh" w:hAnsi="Times New Roman"/>
                <w:sz w:val="24"/>
                <w:szCs w:val="24"/>
              </w:rPr>
              <w:t xml:space="preserve"> регистрации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  <w:r w:rsidR="00500964">
              <w:rPr>
                <w:rFonts w:ascii="Times New Roman" w:eastAsia="Gungsuh" w:hAnsi="Times New Roman"/>
                <w:sz w:val="24"/>
                <w:szCs w:val="24"/>
              </w:rPr>
              <w:t xml:space="preserve"> на  сдачу  </w:t>
            </w:r>
          </w:p>
          <w:p w:rsidR="00500964" w:rsidRDefault="007A083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</w:t>
            </w:r>
            <w:r w:rsidR="00500964">
              <w:rPr>
                <w:rFonts w:ascii="Times New Roman" w:eastAsia="Gungsuh" w:hAnsi="Times New Roman"/>
                <w:sz w:val="24"/>
                <w:szCs w:val="24"/>
              </w:rPr>
              <w:t>ЕГЭ;</w:t>
            </w:r>
          </w:p>
          <w:p w:rsidR="007A083F" w:rsidRDefault="00500964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-  о  сроках  проведения  итогового  сочинения  </w:t>
            </w:r>
          </w:p>
          <w:p w:rsidR="00500964" w:rsidRDefault="007A083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</w:t>
            </w:r>
            <w:r w:rsidR="00500964">
              <w:rPr>
                <w:rFonts w:ascii="Times New Roman" w:eastAsia="Gungsuh" w:hAnsi="Times New Roman"/>
                <w:sz w:val="24"/>
                <w:szCs w:val="24"/>
              </w:rPr>
              <w:t>(изложения,  ГИА;</w:t>
            </w:r>
          </w:p>
          <w:p w:rsidR="007A083F" w:rsidRDefault="00500964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-  о  сроках,  местах  и  порядке  подачи  и  </w:t>
            </w:r>
          </w:p>
          <w:p w:rsidR="00500964" w:rsidRDefault="007A083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</w:t>
            </w:r>
            <w:r w:rsidR="00500964">
              <w:rPr>
                <w:rFonts w:ascii="Times New Roman" w:eastAsia="Gungsuh" w:hAnsi="Times New Roman"/>
                <w:sz w:val="24"/>
                <w:szCs w:val="24"/>
              </w:rPr>
              <w:t>рассмотрения  апелляций;</w:t>
            </w:r>
          </w:p>
          <w:p w:rsidR="007A083F" w:rsidRDefault="00500964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-  </w:t>
            </w:r>
            <w:r w:rsidR="00904E9B">
              <w:rPr>
                <w:rFonts w:ascii="Times New Roman" w:eastAsia="Gungsuh" w:hAnsi="Times New Roman"/>
                <w:sz w:val="24"/>
                <w:szCs w:val="24"/>
              </w:rPr>
              <w:t xml:space="preserve">о  сроках,  местах  и  порядке  информирования  </w:t>
            </w:r>
            <w:r w:rsidR="007A083F">
              <w:rPr>
                <w:rFonts w:ascii="Times New Roman" w:eastAsia="Gungsuh" w:hAnsi="Times New Roman"/>
                <w:sz w:val="24"/>
                <w:szCs w:val="24"/>
              </w:rPr>
              <w:t xml:space="preserve"> </w:t>
            </w:r>
          </w:p>
          <w:p w:rsidR="007A083F" w:rsidRDefault="007A083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</w:t>
            </w:r>
            <w:r w:rsidR="00904E9B">
              <w:rPr>
                <w:rFonts w:ascii="Times New Roman" w:eastAsia="Gungsuh" w:hAnsi="Times New Roman"/>
                <w:sz w:val="24"/>
                <w:szCs w:val="24"/>
              </w:rPr>
              <w:t xml:space="preserve">о  результатах  итогового  сочинения </w:t>
            </w:r>
          </w:p>
          <w:p w:rsidR="00500964" w:rsidRDefault="007A083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</w:t>
            </w:r>
            <w:r w:rsidR="00904E9B">
              <w:rPr>
                <w:rFonts w:ascii="Times New Roman" w:eastAsia="Gungsuh" w:hAnsi="Times New Roman"/>
                <w:sz w:val="24"/>
                <w:szCs w:val="24"/>
              </w:rPr>
              <w:t>(изложения),  ГИА</w:t>
            </w:r>
          </w:p>
        </w:tc>
        <w:tc>
          <w:tcPr>
            <w:tcW w:w="2050" w:type="dxa"/>
          </w:tcPr>
          <w:p w:rsidR="00C9703F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весь  период</w:t>
            </w:r>
          </w:p>
        </w:tc>
        <w:tc>
          <w:tcPr>
            <w:tcW w:w="2340" w:type="dxa"/>
          </w:tcPr>
          <w:p w:rsidR="00904E9B" w:rsidRPr="003C37EF" w:rsidRDefault="006D5AB5" w:rsidP="00904E9B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="00904E9B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C9703F" w:rsidRPr="003C37EF" w:rsidRDefault="00904E9B" w:rsidP="00904E9B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C9703F" w:rsidRPr="003C37EF" w:rsidTr="00B25230">
        <w:tc>
          <w:tcPr>
            <w:tcW w:w="816" w:type="dxa"/>
          </w:tcPr>
          <w:p w:rsidR="00C9703F" w:rsidRDefault="00904E9B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6.3.</w:t>
            </w:r>
          </w:p>
        </w:tc>
        <w:tc>
          <w:tcPr>
            <w:tcW w:w="4933" w:type="dxa"/>
          </w:tcPr>
          <w:p w:rsidR="00C9703F" w:rsidRDefault="00904E9B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Ознакомление  участников  экзаменов, 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>родителей (законных  представителей)  с  нормативными  документами   о  порядке  проведения  ГИА.</w:t>
            </w:r>
          </w:p>
        </w:tc>
        <w:tc>
          <w:tcPr>
            <w:tcW w:w="2050" w:type="dxa"/>
          </w:tcPr>
          <w:p w:rsidR="00C9703F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>весь  период</w:t>
            </w:r>
          </w:p>
        </w:tc>
        <w:tc>
          <w:tcPr>
            <w:tcW w:w="2340" w:type="dxa"/>
          </w:tcPr>
          <w:p w:rsidR="00904E9B" w:rsidRPr="003C37EF" w:rsidRDefault="006D5AB5" w:rsidP="00904E9B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ГКУ  РД  «ЦОДОУ 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>ЗОЖ»,</w:t>
            </w:r>
            <w:r w:rsidR="00904E9B"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C9703F" w:rsidRDefault="00AF36CC" w:rsidP="00904E9B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</w:t>
            </w:r>
            <w:r w:rsidR="00904E9B" w:rsidRPr="003C37EF">
              <w:rPr>
                <w:rFonts w:ascii="Times New Roman" w:eastAsia="Gungsuh" w:hAnsi="Times New Roman"/>
                <w:sz w:val="24"/>
                <w:szCs w:val="24"/>
              </w:rPr>
              <w:t>рганизации</w:t>
            </w:r>
          </w:p>
          <w:p w:rsidR="00AF36CC" w:rsidRPr="003C37EF" w:rsidRDefault="00AF36CC" w:rsidP="00904E9B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</w:p>
        </w:tc>
      </w:tr>
      <w:tr w:rsidR="00C9703F" w:rsidRPr="003C37EF" w:rsidTr="00B25230">
        <w:tc>
          <w:tcPr>
            <w:tcW w:w="816" w:type="dxa"/>
          </w:tcPr>
          <w:p w:rsidR="00C9703F" w:rsidRDefault="00904E9B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4933" w:type="dxa"/>
          </w:tcPr>
          <w:p w:rsidR="00C9703F" w:rsidRDefault="00904E9B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Организация  работы   «горячей  линии»,  телефона  доверия  по  вопросам  подготовки и  проведения  ГИА – 9  и  ГИА – 11.</w:t>
            </w:r>
          </w:p>
        </w:tc>
        <w:tc>
          <w:tcPr>
            <w:tcW w:w="2050" w:type="dxa"/>
          </w:tcPr>
          <w:p w:rsidR="00C9703F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весь  период</w:t>
            </w:r>
          </w:p>
        </w:tc>
        <w:tc>
          <w:tcPr>
            <w:tcW w:w="2340" w:type="dxa"/>
          </w:tcPr>
          <w:p w:rsidR="00C9703F" w:rsidRPr="003C37EF" w:rsidRDefault="00904E9B" w:rsidP="00904E9B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ГКУ  РД  «ЦОДОУ  ЗОЖ» </w:t>
            </w:r>
          </w:p>
        </w:tc>
      </w:tr>
      <w:tr w:rsidR="00C9703F" w:rsidRPr="003C37EF" w:rsidTr="00B25230">
        <w:tc>
          <w:tcPr>
            <w:tcW w:w="816" w:type="dxa"/>
          </w:tcPr>
          <w:p w:rsidR="00C9703F" w:rsidRDefault="00904E9B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6.5.</w:t>
            </w:r>
          </w:p>
        </w:tc>
        <w:tc>
          <w:tcPr>
            <w:tcW w:w="4933" w:type="dxa"/>
          </w:tcPr>
          <w:p w:rsidR="00C9703F" w:rsidRDefault="00904E9B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Введение  и  актуализация  информации  по  вопросам  ГИА  на  официальных  сайтах ГКУ  РД  «ЦОДОУ  ЗОЖ</w:t>
            </w:r>
            <w:proofErr w:type="gramStart"/>
            <w:r>
              <w:rPr>
                <w:rFonts w:ascii="Times New Roman" w:eastAsia="Gungsuh" w:hAnsi="Times New Roman"/>
                <w:sz w:val="24"/>
                <w:szCs w:val="24"/>
              </w:rPr>
              <w:t>».</w:t>
            </w:r>
            <w:r w:rsidR="00AF36CC">
              <w:rPr>
                <w:rFonts w:ascii="Times New Roman" w:eastAsia="Gungsuh" w:hAnsi="Times New Roman"/>
                <w:sz w:val="24"/>
                <w:szCs w:val="24"/>
              </w:rPr>
              <w:t xml:space="preserve">, </w:t>
            </w:r>
            <w:proofErr w:type="gramEnd"/>
            <w:r w:rsidR="00AF36CC">
              <w:rPr>
                <w:rFonts w:ascii="Times New Roman" w:eastAsia="Gungsuh" w:hAnsi="Times New Roman"/>
                <w:sz w:val="24"/>
                <w:szCs w:val="24"/>
              </w:rPr>
              <w:t>ОО</w:t>
            </w:r>
          </w:p>
        </w:tc>
        <w:tc>
          <w:tcPr>
            <w:tcW w:w="2050" w:type="dxa"/>
          </w:tcPr>
          <w:p w:rsidR="00C9703F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весь  период</w:t>
            </w:r>
          </w:p>
        </w:tc>
        <w:tc>
          <w:tcPr>
            <w:tcW w:w="2340" w:type="dxa"/>
          </w:tcPr>
          <w:p w:rsidR="006D5AB5" w:rsidRPr="003C37EF" w:rsidRDefault="006D5AB5" w:rsidP="006D5AB5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C9703F" w:rsidRPr="003C37EF" w:rsidRDefault="006D5AB5" w:rsidP="006D5AB5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C9703F" w:rsidRPr="003C37EF" w:rsidTr="00B25230">
        <w:tc>
          <w:tcPr>
            <w:tcW w:w="816" w:type="dxa"/>
          </w:tcPr>
          <w:p w:rsidR="00C9703F" w:rsidRDefault="00904E9B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6.6.</w:t>
            </w:r>
          </w:p>
        </w:tc>
        <w:tc>
          <w:tcPr>
            <w:tcW w:w="4933" w:type="dxa"/>
          </w:tcPr>
          <w:p w:rsidR="00C9703F" w:rsidRDefault="00904E9B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Проведение  родительских  собраний  по  вопросам подготовки  и  проведения  ГИА-9  и  ГИА-11,  а  также  формирования  позитивного  отношения  к  объективной  оценке  образовательных  результатов.  </w:t>
            </w:r>
          </w:p>
        </w:tc>
        <w:tc>
          <w:tcPr>
            <w:tcW w:w="2050" w:type="dxa"/>
          </w:tcPr>
          <w:p w:rsidR="00C9703F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в  течение  2022/2023  </w:t>
            </w:r>
            <w:proofErr w:type="spellStart"/>
            <w:r>
              <w:rPr>
                <w:rFonts w:ascii="Times New Roman" w:eastAsia="Gungsuh" w:hAnsi="Times New Roman"/>
                <w:sz w:val="24"/>
                <w:szCs w:val="24"/>
              </w:rPr>
              <w:t>уч.г</w:t>
            </w:r>
            <w:proofErr w:type="spellEnd"/>
            <w:r>
              <w:rPr>
                <w:rFonts w:ascii="Times New Roman" w:eastAsia="Gungsuh" w:hAnsi="Times New Roman"/>
                <w:sz w:val="24"/>
                <w:szCs w:val="24"/>
              </w:rPr>
              <w:t>.</w:t>
            </w:r>
          </w:p>
        </w:tc>
        <w:tc>
          <w:tcPr>
            <w:tcW w:w="2340" w:type="dxa"/>
          </w:tcPr>
          <w:p w:rsidR="006D5AB5" w:rsidRPr="003C37EF" w:rsidRDefault="006D5AB5" w:rsidP="006D5AB5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C9703F" w:rsidRPr="003C37EF" w:rsidRDefault="006D5AB5" w:rsidP="006D5AB5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C9703F" w:rsidRPr="003C37EF" w:rsidTr="00B25230">
        <w:tc>
          <w:tcPr>
            <w:tcW w:w="816" w:type="dxa"/>
          </w:tcPr>
          <w:p w:rsidR="00C9703F" w:rsidRDefault="007A083F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6.7</w:t>
            </w:r>
            <w:r w:rsidR="009F5C05">
              <w:rPr>
                <w:rFonts w:ascii="Times New Roman" w:eastAsia="Gungsuh" w:hAnsi="Times New Roman"/>
                <w:sz w:val="24"/>
                <w:szCs w:val="24"/>
              </w:rPr>
              <w:t>.</w:t>
            </w:r>
          </w:p>
        </w:tc>
        <w:tc>
          <w:tcPr>
            <w:tcW w:w="4933" w:type="dxa"/>
          </w:tcPr>
          <w:p w:rsidR="00C9703F" w:rsidRDefault="007A083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Организация  информационного  сопровождения  участников  ГИА-9  и  ГИА-11    в  ОО  по  вопросам  психологической  готовности  к  экзаменам;</w:t>
            </w:r>
          </w:p>
          <w:p w:rsidR="007A083F" w:rsidRDefault="007A083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-  проведение  школьных  родительских  собраний  </w:t>
            </w:r>
          </w:p>
          <w:p w:rsidR="007A083F" w:rsidRDefault="007A083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с  участием  педагогов – психологов;</w:t>
            </w:r>
          </w:p>
          <w:p w:rsidR="00497808" w:rsidRDefault="007A083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-  проведение  классных  часов, групповых  </w:t>
            </w:r>
          </w:p>
          <w:p w:rsidR="00497808" w:rsidRDefault="00497808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</w:t>
            </w:r>
            <w:r w:rsidR="007A083F">
              <w:rPr>
                <w:rFonts w:ascii="Times New Roman" w:eastAsia="Gungsuh" w:hAnsi="Times New Roman"/>
                <w:sz w:val="24"/>
                <w:szCs w:val="24"/>
              </w:rPr>
              <w:t xml:space="preserve">индивидуальных  консультаций,  </w:t>
            </w:r>
          </w:p>
          <w:p w:rsidR="007A083F" w:rsidRDefault="00497808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 </w:t>
            </w:r>
            <w:r w:rsidR="007A083F">
              <w:rPr>
                <w:rFonts w:ascii="Times New Roman" w:eastAsia="Gungsuh" w:hAnsi="Times New Roman"/>
                <w:sz w:val="24"/>
                <w:szCs w:val="24"/>
              </w:rPr>
              <w:t>психологических  тренингов;</w:t>
            </w:r>
          </w:p>
          <w:p w:rsidR="007A083F" w:rsidRDefault="007A083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-  оформление  стендов;</w:t>
            </w:r>
          </w:p>
          <w:p w:rsidR="00497808" w:rsidRDefault="007A083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-  размещение  информации  на  сайтах  ОО  </w:t>
            </w:r>
            <w:proofErr w:type="gramStart"/>
            <w:r>
              <w:rPr>
                <w:rFonts w:ascii="Times New Roman" w:eastAsia="Gungsuh" w:hAnsi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</w:p>
          <w:p w:rsidR="00497808" w:rsidRDefault="00497808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</w:t>
            </w:r>
            <w:r w:rsidR="007A083F">
              <w:rPr>
                <w:rFonts w:ascii="Times New Roman" w:eastAsia="Gungsuh" w:hAnsi="Times New Roman"/>
                <w:sz w:val="24"/>
                <w:szCs w:val="24"/>
              </w:rPr>
              <w:t xml:space="preserve">профилактике   стрессовых  состояний  </w:t>
            </w:r>
            <w:proofErr w:type="gramStart"/>
            <w:r w:rsidR="007A083F">
              <w:rPr>
                <w:rFonts w:ascii="Times New Roman" w:eastAsia="Gungsuh" w:hAnsi="Times New Roman"/>
                <w:sz w:val="24"/>
                <w:szCs w:val="24"/>
              </w:rPr>
              <w:t>на</w:t>
            </w:r>
            <w:proofErr w:type="gramEnd"/>
            <w:r w:rsidR="007A083F"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</w:p>
          <w:p w:rsidR="007A083F" w:rsidRDefault="00497808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</w:t>
            </w:r>
            <w:proofErr w:type="gramStart"/>
            <w:r w:rsidR="007A083F">
              <w:rPr>
                <w:rFonts w:ascii="Times New Roman" w:eastAsia="Gungsuh" w:hAnsi="Times New Roman"/>
                <w:sz w:val="24"/>
                <w:szCs w:val="24"/>
              </w:rPr>
              <w:t>экзамене</w:t>
            </w:r>
            <w:proofErr w:type="gramEnd"/>
            <w:r w:rsidR="007A083F">
              <w:rPr>
                <w:rFonts w:ascii="Times New Roman" w:eastAsia="Gungsuh" w:hAnsi="Times New Roman"/>
                <w:sz w:val="24"/>
                <w:szCs w:val="24"/>
              </w:rPr>
              <w:t>;</w:t>
            </w:r>
          </w:p>
          <w:p w:rsidR="00497808" w:rsidRDefault="007A083F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-  проведение</w:t>
            </w:r>
            <w:r w:rsidR="00497808">
              <w:rPr>
                <w:rFonts w:ascii="Times New Roman" w:eastAsia="Gungsuh" w:hAnsi="Times New Roman"/>
                <w:sz w:val="24"/>
                <w:szCs w:val="24"/>
              </w:rPr>
              <w:t xml:space="preserve">  дней  психологического  здоровья,  </w:t>
            </w:r>
          </w:p>
          <w:p w:rsidR="00497808" w:rsidRDefault="00497808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часов  психологии  для  учащихся  старших  </w:t>
            </w:r>
          </w:p>
          <w:p w:rsidR="007A083F" w:rsidRDefault="00497808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классов.</w:t>
            </w:r>
          </w:p>
        </w:tc>
        <w:tc>
          <w:tcPr>
            <w:tcW w:w="2050" w:type="dxa"/>
          </w:tcPr>
          <w:p w:rsidR="00C9703F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в  течение  2022/2023  </w:t>
            </w:r>
            <w:proofErr w:type="spellStart"/>
            <w:r>
              <w:rPr>
                <w:rFonts w:ascii="Times New Roman" w:eastAsia="Gungsuh" w:hAnsi="Times New Roman"/>
                <w:sz w:val="24"/>
                <w:szCs w:val="24"/>
              </w:rPr>
              <w:t>уч.г</w:t>
            </w:r>
            <w:proofErr w:type="spellEnd"/>
            <w:r>
              <w:rPr>
                <w:rFonts w:ascii="Times New Roman" w:eastAsia="Gungsuh" w:hAnsi="Times New Roman"/>
                <w:sz w:val="24"/>
                <w:szCs w:val="24"/>
              </w:rPr>
              <w:t>.</w:t>
            </w:r>
          </w:p>
        </w:tc>
        <w:tc>
          <w:tcPr>
            <w:tcW w:w="2340" w:type="dxa"/>
          </w:tcPr>
          <w:p w:rsidR="006D5AB5" w:rsidRPr="003C37EF" w:rsidRDefault="006D5AB5" w:rsidP="006D5AB5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C9703F" w:rsidRPr="003C37EF" w:rsidRDefault="006D5AB5" w:rsidP="006D5AB5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C9703F" w:rsidRPr="003C37EF" w:rsidTr="00B25230">
        <w:tc>
          <w:tcPr>
            <w:tcW w:w="816" w:type="dxa"/>
          </w:tcPr>
          <w:p w:rsidR="00C9703F" w:rsidRDefault="000F1E0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6.8.</w:t>
            </w:r>
          </w:p>
        </w:tc>
        <w:tc>
          <w:tcPr>
            <w:tcW w:w="4933" w:type="dxa"/>
          </w:tcPr>
          <w:p w:rsidR="00C9703F" w:rsidRDefault="000F1E07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Работа  с  обращениями   граждан, поступающими  на  официальные  сайты  ГКУ  РД  «ЦОДОУ  ЗОЖ».</w:t>
            </w:r>
          </w:p>
        </w:tc>
        <w:tc>
          <w:tcPr>
            <w:tcW w:w="2050" w:type="dxa"/>
          </w:tcPr>
          <w:p w:rsidR="00B25230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в  течение  2022/2023  </w:t>
            </w:r>
          </w:p>
          <w:p w:rsidR="00C9703F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Gungsuh" w:hAnsi="Times New Roman"/>
                <w:sz w:val="24"/>
                <w:szCs w:val="24"/>
              </w:rPr>
              <w:t>уч.г</w:t>
            </w:r>
            <w:proofErr w:type="spellEnd"/>
            <w:r>
              <w:rPr>
                <w:rFonts w:ascii="Times New Roman" w:eastAsia="Gungsuh" w:hAnsi="Times New Roman"/>
                <w:sz w:val="24"/>
                <w:szCs w:val="24"/>
              </w:rPr>
              <w:t>.</w:t>
            </w:r>
          </w:p>
        </w:tc>
        <w:tc>
          <w:tcPr>
            <w:tcW w:w="2340" w:type="dxa"/>
          </w:tcPr>
          <w:p w:rsidR="00C9703F" w:rsidRPr="003C37EF" w:rsidRDefault="006D5AB5" w:rsidP="006D5AB5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</w:p>
        </w:tc>
      </w:tr>
      <w:tr w:rsidR="00C9703F" w:rsidRPr="003C37EF" w:rsidTr="00B25230">
        <w:tc>
          <w:tcPr>
            <w:tcW w:w="816" w:type="dxa"/>
          </w:tcPr>
          <w:p w:rsidR="00C9703F" w:rsidRDefault="000F1E07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6.9.</w:t>
            </w:r>
          </w:p>
        </w:tc>
        <w:tc>
          <w:tcPr>
            <w:tcW w:w="4933" w:type="dxa"/>
          </w:tcPr>
          <w:p w:rsidR="00C9703F" w:rsidRDefault="000F1E07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Организация  психологического  сопровождения  родителей (законных  представителей)  участников   ГИА-9  и  ГИА-11,  учителей -   предметников:</w:t>
            </w:r>
          </w:p>
          <w:p w:rsidR="00AF36CC" w:rsidRDefault="000F1E07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-  организация  </w:t>
            </w:r>
            <w:r w:rsidR="00AF36CC">
              <w:rPr>
                <w:rFonts w:ascii="Times New Roman" w:eastAsia="Gungsuh" w:hAnsi="Times New Roman"/>
                <w:sz w:val="24"/>
                <w:szCs w:val="24"/>
              </w:rPr>
              <w:t xml:space="preserve">и  проведение  цикла  </w:t>
            </w:r>
          </w:p>
          <w:p w:rsidR="00FE4256" w:rsidRDefault="00AF36CC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совещаний</w:t>
            </w:r>
          </w:p>
          <w:p w:rsidR="00FE4256" w:rsidRDefault="00FE4256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</w:t>
            </w:r>
            <w:r w:rsidR="000F1E07">
              <w:rPr>
                <w:rFonts w:ascii="Times New Roman" w:eastAsia="Gungsuh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</w:t>
            </w:r>
            <w:r w:rsidR="000F1E07">
              <w:rPr>
                <w:rFonts w:ascii="Times New Roman" w:eastAsia="Gungsuh" w:hAnsi="Times New Roman"/>
                <w:sz w:val="24"/>
                <w:szCs w:val="24"/>
              </w:rPr>
              <w:t xml:space="preserve"> психологическому 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</w:t>
            </w:r>
            <w:r w:rsidR="000F1E07">
              <w:rPr>
                <w:rFonts w:ascii="Times New Roman" w:eastAsia="Gungsuh" w:hAnsi="Times New Roman"/>
                <w:sz w:val="24"/>
                <w:szCs w:val="24"/>
              </w:rPr>
              <w:t xml:space="preserve">сопровождению  </w:t>
            </w:r>
          </w:p>
          <w:p w:rsidR="00FE4256" w:rsidRDefault="00FE4256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</w:t>
            </w:r>
            <w:proofErr w:type="gramStart"/>
            <w:r w:rsidR="000F1E07">
              <w:rPr>
                <w:rFonts w:ascii="Times New Roman" w:eastAsia="Gungsuh" w:hAnsi="Times New Roman"/>
                <w:sz w:val="24"/>
                <w:szCs w:val="24"/>
              </w:rPr>
              <w:t xml:space="preserve">родителей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</w:t>
            </w:r>
            <w:r w:rsidR="000F1E07">
              <w:rPr>
                <w:rFonts w:ascii="Times New Roman" w:eastAsia="Gungsuh" w:hAnsi="Times New Roman"/>
                <w:sz w:val="24"/>
                <w:szCs w:val="24"/>
              </w:rPr>
              <w:t xml:space="preserve"> (законных  представителей  </w:t>
            </w:r>
            <w:proofErr w:type="gramEnd"/>
          </w:p>
          <w:p w:rsidR="000F1E07" w:rsidRDefault="00FE4256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  <w:r w:rsidR="000F1E07">
              <w:rPr>
                <w:rFonts w:ascii="Times New Roman" w:eastAsia="Gungsuh" w:hAnsi="Times New Roman"/>
                <w:sz w:val="24"/>
                <w:szCs w:val="24"/>
              </w:rPr>
              <w:t>участников  ГИА-9  и  ГИА-11;</w:t>
            </w:r>
          </w:p>
          <w:p w:rsidR="00FE4256" w:rsidRDefault="000F1E07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-  проведение с  участием  педагогов – психологов  </w:t>
            </w:r>
          </w:p>
          <w:p w:rsidR="00FE4256" w:rsidRDefault="00FE4256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</w:t>
            </w:r>
            <w:r w:rsidR="000F1E07">
              <w:rPr>
                <w:rFonts w:ascii="Times New Roman" w:eastAsia="Gungsuh" w:hAnsi="Times New Roman"/>
                <w:sz w:val="24"/>
                <w:szCs w:val="24"/>
              </w:rPr>
              <w:t xml:space="preserve">школьных,  территориальных  родительских  </w:t>
            </w:r>
          </w:p>
          <w:p w:rsidR="000F1E07" w:rsidRDefault="00FE4256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</w:t>
            </w:r>
            <w:r w:rsidR="000F1E07">
              <w:rPr>
                <w:rFonts w:ascii="Times New Roman" w:eastAsia="Gungsuh" w:hAnsi="Times New Roman"/>
                <w:sz w:val="24"/>
                <w:szCs w:val="24"/>
              </w:rPr>
              <w:t>собраний;</w:t>
            </w:r>
          </w:p>
          <w:p w:rsidR="00FE4256" w:rsidRDefault="000F1E07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-  размещение  информации </w:t>
            </w:r>
            <w:r w:rsidR="00FE4256"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  <w:proofErr w:type="gramStart"/>
            <w:r w:rsidR="00FE4256">
              <w:rPr>
                <w:rFonts w:ascii="Times New Roman" w:eastAsia="Gungsuh" w:hAnsi="Times New Roman"/>
                <w:sz w:val="24"/>
                <w:szCs w:val="24"/>
              </w:rPr>
              <w:t>по</w:t>
            </w:r>
            <w:proofErr w:type="gramEnd"/>
            <w:r w:rsidR="00FE4256"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</w:p>
          <w:p w:rsidR="00FE4256" w:rsidRDefault="00FE4256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психологическому  сопровождению  родителей</w:t>
            </w:r>
            <w:r w:rsidR="000F1E07">
              <w:rPr>
                <w:rFonts w:ascii="Times New Roman" w:eastAsia="Gungsuh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</w:p>
          <w:p w:rsidR="00FE4256" w:rsidRDefault="00FE4256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 xml:space="preserve">   (законных  представителей)  участников  ГИА-9  </w:t>
            </w:r>
          </w:p>
          <w:p w:rsidR="00FE4256" w:rsidRDefault="00FE4256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и  ГИА-11,  учителей  предметников  </w:t>
            </w:r>
            <w:proofErr w:type="gramStart"/>
            <w:r>
              <w:rPr>
                <w:rFonts w:ascii="Times New Roman" w:eastAsia="Gungsuh" w:hAnsi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</w:p>
          <w:p w:rsidR="00FE4256" w:rsidRDefault="00FE4256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официальных    </w:t>
            </w:r>
            <w:proofErr w:type="gramStart"/>
            <w:r>
              <w:rPr>
                <w:rFonts w:ascii="Times New Roman" w:eastAsia="Gungsuh" w:hAnsi="Times New Roman"/>
                <w:sz w:val="24"/>
                <w:szCs w:val="24"/>
              </w:rPr>
              <w:t>сайтах</w:t>
            </w:r>
            <w:proofErr w:type="gramEnd"/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 ГКУ   РД    «ЦОДОУ  </w:t>
            </w:r>
          </w:p>
          <w:p w:rsidR="000F1E07" w:rsidRDefault="00FE4256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ЗОЖ»,   образовательных    организаций</w:t>
            </w:r>
            <w:r w:rsidR="006D5AB5">
              <w:rPr>
                <w:rFonts w:ascii="Times New Roman" w:eastAsia="Gungsuh" w:hAnsi="Times New Roman"/>
                <w:sz w:val="24"/>
                <w:szCs w:val="24"/>
              </w:rPr>
              <w:t>.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050" w:type="dxa"/>
          </w:tcPr>
          <w:p w:rsidR="00C9703F" w:rsidRPr="003C37EF" w:rsidRDefault="00AF36CC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 xml:space="preserve">в  течение  2022/2023  </w:t>
            </w:r>
            <w:proofErr w:type="spellStart"/>
            <w:r>
              <w:rPr>
                <w:rFonts w:ascii="Times New Roman" w:eastAsia="Gungsuh" w:hAnsi="Times New Roman"/>
                <w:sz w:val="24"/>
                <w:szCs w:val="24"/>
              </w:rPr>
              <w:t>уч.г</w:t>
            </w:r>
            <w:proofErr w:type="spellEnd"/>
            <w:r>
              <w:rPr>
                <w:rFonts w:ascii="Times New Roman" w:eastAsia="Gungsuh" w:hAnsi="Times New Roman"/>
                <w:sz w:val="24"/>
                <w:szCs w:val="24"/>
              </w:rPr>
              <w:t>.</w:t>
            </w:r>
          </w:p>
        </w:tc>
        <w:tc>
          <w:tcPr>
            <w:tcW w:w="2340" w:type="dxa"/>
          </w:tcPr>
          <w:p w:rsidR="006D5AB5" w:rsidRPr="003C37EF" w:rsidRDefault="006D5AB5" w:rsidP="006D5AB5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C9703F" w:rsidRPr="003C37EF" w:rsidRDefault="006D5AB5" w:rsidP="006D5AB5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C9703F" w:rsidRPr="003C37EF" w:rsidTr="00B25230">
        <w:tc>
          <w:tcPr>
            <w:tcW w:w="816" w:type="dxa"/>
          </w:tcPr>
          <w:p w:rsidR="00C9703F" w:rsidRDefault="006D5AB5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lastRenderedPageBreak/>
              <w:t>6.10</w:t>
            </w:r>
          </w:p>
        </w:tc>
        <w:tc>
          <w:tcPr>
            <w:tcW w:w="4933" w:type="dxa"/>
          </w:tcPr>
          <w:p w:rsidR="00C9703F" w:rsidRDefault="006D5AB5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Участие  во  Всероссийской  акции «Сдаем  вместе,  День  сдачи  ЕГЭ  родителями»</w:t>
            </w:r>
          </w:p>
        </w:tc>
        <w:tc>
          <w:tcPr>
            <w:tcW w:w="2050" w:type="dxa"/>
          </w:tcPr>
          <w:p w:rsidR="00C9703F" w:rsidRPr="003C37EF" w:rsidRDefault="00B25230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в соответствии  с  графиком</w:t>
            </w:r>
          </w:p>
        </w:tc>
        <w:tc>
          <w:tcPr>
            <w:tcW w:w="2340" w:type="dxa"/>
          </w:tcPr>
          <w:p w:rsidR="006D5AB5" w:rsidRPr="003C37EF" w:rsidRDefault="006D5AB5" w:rsidP="006D5AB5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C9703F" w:rsidRPr="003C37EF" w:rsidRDefault="006D5AB5" w:rsidP="006D5AB5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063F72" w:rsidRPr="003C37EF" w:rsidTr="00B25230">
        <w:tc>
          <w:tcPr>
            <w:tcW w:w="10139" w:type="dxa"/>
            <w:gridSpan w:val="4"/>
          </w:tcPr>
          <w:p w:rsidR="00063F72" w:rsidRPr="00063F72" w:rsidRDefault="00B25230" w:rsidP="00063F72">
            <w:pPr>
              <w:pStyle w:val="a3"/>
              <w:jc w:val="center"/>
              <w:rPr>
                <w:rFonts w:ascii="Times New Roman" w:eastAsia="Gungsuh" w:hAnsi="Times New Roman"/>
                <w:b/>
                <w:sz w:val="24"/>
                <w:szCs w:val="24"/>
              </w:rPr>
            </w:pPr>
            <w:r>
              <w:rPr>
                <w:rFonts w:ascii="Times New Roman" w:eastAsia="Gungsuh" w:hAnsi="Times New Roman"/>
                <w:b/>
                <w:sz w:val="24"/>
                <w:szCs w:val="24"/>
              </w:rPr>
              <w:t>7</w:t>
            </w:r>
            <w:r w:rsidR="00063F72" w:rsidRPr="00063F72">
              <w:rPr>
                <w:rFonts w:ascii="Times New Roman" w:eastAsia="Gungsuh" w:hAnsi="Times New Roman"/>
                <w:b/>
                <w:sz w:val="24"/>
                <w:szCs w:val="24"/>
              </w:rPr>
              <w:t>.  Итоги  проведения  ГИА  в  2022/2023  учебном  году.</w:t>
            </w:r>
          </w:p>
          <w:p w:rsidR="00063F72" w:rsidRPr="003C37EF" w:rsidRDefault="00063F72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</w:p>
        </w:tc>
      </w:tr>
      <w:tr w:rsidR="00C9703F" w:rsidRPr="003C37EF" w:rsidTr="00B25230">
        <w:tc>
          <w:tcPr>
            <w:tcW w:w="816" w:type="dxa"/>
          </w:tcPr>
          <w:p w:rsidR="00C9703F" w:rsidRDefault="00B25230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7</w:t>
            </w:r>
            <w:r w:rsidR="00063F72">
              <w:rPr>
                <w:rFonts w:ascii="Times New Roman" w:eastAsia="Gungsuh" w:hAnsi="Times New Roman"/>
                <w:sz w:val="24"/>
                <w:szCs w:val="24"/>
              </w:rPr>
              <w:t>.1</w:t>
            </w:r>
          </w:p>
        </w:tc>
        <w:tc>
          <w:tcPr>
            <w:tcW w:w="4933" w:type="dxa"/>
          </w:tcPr>
          <w:p w:rsidR="00063F72" w:rsidRDefault="00063F72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Gungsuh" w:hAnsi="Times New Roman"/>
                <w:sz w:val="24"/>
                <w:szCs w:val="24"/>
              </w:rPr>
              <w:t>Статистико</w:t>
            </w:r>
            <w:proofErr w:type="spellEnd"/>
            <w:r>
              <w:rPr>
                <w:rFonts w:ascii="Times New Roman" w:eastAsia="Gungsuh" w:hAnsi="Times New Roman"/>
                <w:sz w:val="24"/>
                <w:szCs w:val="24"/>
              </w:rPr>
              <w:t>- аналитический</w:t>
            </w:r>
            <w:proofErr w:type="gramEnd"/>
            <w:r>
              <w:rPr>
                <w:rFonts w:ascii="Times New Roman" w:eastAsia="Gungsuh" w:hAnsi="Times New Roman"/>
                <w:sz w:val="24"/>
                <w:szCs w:val="24"/>
              </w:rPr>
              <w:t xml:space="preserve">  отчет  о  результатах</w:t>
            </w:r>
            <w:r w:rsidR="00B25230">
              <w:rPr>
                <w:rFonts w:ascii="Times New Roman" w:eastAsia="Gungsuh" w:hAnsi="Times New Roman"/>
                <w:sz w:val="24"/>
                <w:szCs w:val="24"/>
              </w:rPr>
              <w:t xml:space="preserve"> г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осударственной  итоговой  аттестации  по  образовательным  программам  основного  общего  </w:t>
            </w:r>
            <w:r w:rsidR="00B25230">
              <w:rPr>
                <w:rFonts w:ascii="Times New Roman" w:eastAsia="Gungsuh" w:hAnsi="Times New Roman"/>
                <w:sz w:val="24"/>
                <w:szCs w:val="24"/>
              </w:rPr>
              <w:t xml:space="preserve">и 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>среднего  общего  образования  в  2022/2023  учебном  году</w:t>
            </w:r>
          </w:p>
        </w:tc>
        <w:tc>
          <w:tcPr>
            <w:tcW w:w="2050" w:type="dxa"/>
          </w:tcPr>
          <w:p w:rsidR="00C9703F" w:rsidRPr="003C37EF" w:rsidRDefault="00B25230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август- сентябрь  2023 года</w:t>
            </w:r>
          </w:p>
        </w:tc>
        <w:tc>
          <w:tcPr>
            <w:tcW w:w="2340" w:type="dxa"/>
          </w:tcPr>
          <w:p w:rsidR="0031031D" w:rsidRPr="003C37EF" w:rsidRDefault="0031031D" w:rsidP="0031031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C9703F" w:rsidRPr="003C37EF" w:rsidRDefault="0031031D" w:rsidP="0031031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C9703F" w:rsidRPr="003C37EF" w:rsidTr="00B25230">
        <w:tc>
          <w:tcPr>
            <w:tcW w:w="816" w:type="dxa"/>
          </w:tcPr>
          <w:p w:rsidR="00C9703F" w:rsidRDefault="00B25230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7</w:t>
            </w:r>
            <w:r w:rsidR="00063F72">
              <w:rPr>
                <w:rFonts w:ascii="Times New Roman" w:eastAsia="Gungsuh" w:hAnsi="Times New Roman"/>
                <w:sz w:val="24"/>
                <w:szCs w:val="24"/>
              </w:rPr>
              <w:t>.2.</w:t>
            </w:r>
          </w:p>
        </w:tc>
        <w:tc>
          <w:tcPr>
            <w:tcW w:w="4933" w:type="dxa"/>
          </w:tcPr>
          <w:p w:rsidR="00C9703F" w:rsidRDefault="00063F72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Анализ  недостатков  и  нарушений,  выявленных  при </w:t>
            </w:r>
            <w:r w:rsidR="0031031D"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подготовке </w:t>
            </w:r>
            <w:r w:rsidR="0031031D"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и </w:t>
            </w:r>
            <w:r w:rsidR="0031031D">
              <w:rPr>
                <w:rFonts w:ascii="Times New Roman" w:eastAsia="Gungsuh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проведения  </w:t>
            </w:r>
            <w:r w:rsidR="0031031D">
              <w:rPr>
                <w:rFonts w:ascii="Times New Roman" w:eastAsia="Gungsuh" w:hAnsi="Times New Roman"/>
                <w:sz w:val="24"/>
                <w:szCs w:val="24"/>
              </w:rPr>
              <w:t xml:space="preserve">  ГИА-9  и  ГИА-11  в   2022/2023  учебном  году </w:t>
            </w:r>
          </w:p>
        </w:tc>
        <w:tc>
          <w:tcPr>
            <w:tcW w:w="2050" w:type="dxa"/>
          </w:tcPr>
          <w:p w:rsidR="00C9703F" w:rsidRPr="003C37EF" w:rsidRDefault="00B25230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август- сентябрь  2023 года</w:t>
            </w:r>
          </w:p>
        </w:tc>
        <w:tc>
          <w:tcPr>
            <w:tcW w:w="2340" w:type="dxa"/>
          </w:tcPr>
          <w:p w:rsidR="0031031D" w:rsidRPr="003C37EF" w:rsidRDefault="0031031D" w:rsidP="0031031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C9703F" w:rsidRPr="003C37EF" w:rsidRDefault="0031031D" w:rsidP="0031031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C9703F" w:rsidRPr="003C37EF" w:rsidTr="00B25230">
        <w:tc>
          <w:tcPr>
            <w:tcW w:w="816" w:type="dxa"/>
          </w:tcPr>
          <w:p w:rsidR="00C9703F" w:rsidRDefault="0031031D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7.3.</w:t>
            </w:r>
          </w:p>
        </w:tc>
        <w:tc>
          <w:tcPr>
            <w:tcW w:w="4933" w:type="dxa"/>
          </w:tcPr>
          <w:p w:rsidR="00C9703F" w:rsidRDefault="0031031D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Обсуждение  результатов  ГИА-9,   ГИА-11  и  определения  направлений  повышения  качества  на  совещании  с  директором  образовательной  организации.</w:t>
            </w:r>
          </w:p>
        </w:tc>
        <w:tc>
          <w:tcPr>
            <w:tcW w:w="2050" w:type="dxa"/>
          </w:tcPr>
          <w:p w:rsidR="00B25230" w:rsidRDefault="00B25230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октябрь </w:t>
            </w:r>
          </w:p>
          <w:p w:rsidR="00C9703F" w:rsidRPr="003C37EF" w:rsidRDefault="00B25230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 2023г.</w:t>
            </w:r>
          </w:p>
        </w:tc>
        <w:tc>
          <w:tcPr>
            <w:tcW w:w="2340" w:type="dxa"/>
          </w:tcPr>
          <w:p w:rsidR="00C9703F" w:rsidRPr="003C37EF" w:rsidRDefault="0031031D" w:rsidP="0031031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</w:p>
        </w:tc>
      </w:tr>
      <w:tr w:rsidR="00C9703F" w:rsidRPr="003C37EF" w:rsidTr="00B25230">
        <w:tc>
          <w:tcPr>
            <w:tcW w:w="816" w:type="dxa"/>
          </w:tcPr>
          <w:p w:rsidR="00C9703F" w:rsidRDefault="0031031D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7.4</w:t>
            </w:r>
          </w:p>
        </w:tc>
        <w:tc>
          <w:tcPr>
            <w:tcW w:w="4933" w:type="dxa"/>
          </w:tcPr>
          <w:p w:rsidR="00C9703F" w:rsidRDefault="0031031D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Представление  итогов  проведения  ГИА-9  и  ГИА-11  с  анализом  проблем  и  постановкой задач  на  августовских  совещаниях  работников  образования,  конференциях, педагогических  советах</w:t>
            </w:r>
          </w:p>
        </w:tc>
        <w:tc>
          <w:tcPr>
            <w:tcW w:w="2050" w:type="dxa"/>
          </w:tcPr>
          <w:p w:rsidR="00B25230" w:rsidRDefault="00B25230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август  </w:t>
            </w:r>
          </w:p>
          <w:p w:rsidR="00C9703F" w:rsidRPr="003C37EF" w:rsidRDefault="00B25230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2023 г.</w:t>
            </w:r>
          </w:p>
        </w:tc>
        <w:tc>
          <w:tcPr>
            <w:tcW w:w="2340" w:type="dxa"/>
          </w:tcPr>
          <w:p w:rsidR="0031031D" w:rsidRPr="003C37EF" w:rsidRDefault="0031031D" w:rsidP="0031031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ЗОЖ»,</w:t>
            </w:r>
            <w:r w:rsidRPr="003C37EF">
              <w:rPr>
                <w:rFonts w:ascii="Times New Roman" w:eastAsia="Gungsuh" w:hAnsi="Times New Roman"/>
                <w:sz w:val="24"/>
                <w:szCs w:val="24"/>
              </w:rPr>
              <w:t xml:space="preserve"> образовательные</w:t>
            </w:r>
          </w:p>
          <w:p w:rsidR="00C9703F" w:rsidRPr="003C37EF" w:rsidRDefault="0031031D" w:rsidP="0031031D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 w:rsidRPr="003C37EF">
              <w:rPr>
                <w:rFonts w:ascii="Times New Roman" w:eastAsia="Gungsuh" w:hAnsi="Times New Roman"/>
                <w:sz w:val="24"/>
                <w:szCs w:val="24"/>
              </w:rPr>
              <w:t>организации</w:t>
            </w:r>
          </w:p>
        </w:tc>
      </w:tr>
      <w:tr w:rsidR="00C9703F" w:rsidRPr="003C37EF" w:rsidTr="00B25230">
        <w:tc>
          <w:tcPr>
            <w:tcW w:w="816" w:type="dxa"/>
          </w:tcPr>
          <w:p w:rsidR="00C9703F" w:rsidRDefault="0031031D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7.5.</w:t>
            </w:r>
          </w:p>
        </w:tc>
        <w:tc>
          <w:tcPr>
            <w:tcW w:w="4933" w:type="dxa"/>
          </w:tcPr>
          <w:p w:rsidR="00C9703F" w:rsidRDefault="0031031D" w:rsidP="00063F72">
            <w:pPr>
              <w:pStyle w:val="a3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Составление  Плана  (дорожная  карта)  по  организации  и  проведению  государственной  итоговой  аттестации  по  образовательным  программам  основного  общего  и  среднего  общего  образования</w:t>
            </w:r>
            <w:r w:rsidR="00A37649">
              <w:rPr>
                <w:rFonts w:ascii="Times New Roman" w:eastAsia="Gungsuh" w:hAnsi="Times New Roman"/>
                <w:sz w:val="24"/>
                <w:szCs w:val="24"/>
              </w:rPr>
              <w:t xml:space="preserve">  в  ГКУ  РД  «ЦОДОУ ЗОЖ»  в  2022/2023  учебном  году  с учетом  итогов  анализа  работы  2022/2023  учебном  году</w:t>
            </w:r>
          </w:p>
        </w:tc>
        <w:tc>
          <w:tcPr>
            <w:tcW w:w="2050" w:type="dxa"/>
          </w:tcPr>
          <w:p w:rsidR="00B25230" w:rsidRDefault="00B25230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 xml:space="preserve">ноябрь  </w:t>
            </w:r>
          </w:p>
          <w:p w:rsidR="00C9703F" w:rsidRPr="003C37EF" w:rsidRDefault="00B25230" w:rsidP="00063F72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2023г.</w:t>
            </w:r>
          </w:p>
        </w:tc>
        <w:tc>
          <w:tcPr>
            <w:tcW w:w="2340" w:type="dxa"/>
          </w:tcPr>
          <w:p w:rsidR="00C9703F" w:rsidRPr="003C37EF" w:rsidRDefault="00A37649" w:rsidP="00A37649">
            <w:pPr>
              <w:pStyle w:val="a3"/>
              <w:jc w:val="center"/>
              <w:rPr>
                <w:rFonts w:ascii="Times New Roman" w:eastAsia="Gungsuh" w:hAnsi="Times New Roman"/>
                <w:sz w:val="24"/>
                <w:szCs w:val="24"/>
              </w:rPr>
            </w:pPr>
            <w:r>
              <w:rPr>
                <w:rFonts w:ascii="Times New Roman" w:eastAsia="Gungsuh" w:hAnsi="Times New Roman"/>
                <w:sz w:val="24"/>
                <w:szCs w:val="24"/>
              </w:rPr>
              <w:t>ГКУ  РД  «ЦОДОУ  ЗОЖ»</w:t>
            </w:r>
          </w:p>
        </w:tc>
      </w:tr>
    </w:tbl>
    <w:p w:rsidR="005648A4" w:rsidRPr="003C37EF" w:rsidRDefault="005648A4" w:rsidP="00BF5561"/>
    <w:sectPr w:rsidR="005648A4" w:rsidRPr="003C37EF" w:rsidSect="00BF5561">
      <w:pgSz w:w="11906" w:h="16838"/>
      <w:pgMar w:top="709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54CE8"/>
    <w:multiLevelType w:val="hybridMultilevel"/>
    <w:tmpl w:val="2F74E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characterSpacingControl w:val="doNotCompress"/>
  <w:compat/>
  <w:rsids>
    <w:rsidRoot w:val="00BF5561"/>
    <w:rsid w:val="00053D6D"/>
    <w:rsid w:val="00063F72"/>
    <w:rsid w:val="000F1E07"/>
    <w:rsid w:val="001B13A7"/>
    <w:rsid w:val="001E0BAD"/>
    <w:rsid w:val="002B046C"/>
    <w:rsid w:val="002C1BAF"/>
    <w:rsid w:val="0031031D"/>
    <w:rsid w:val="00331748"/>
    <w:rsid w:val="00340E5B"/>
    <w:rsid w:val="003731FB"/>
    <w:rsid w:val="003C37EF"/>
    <w:rsid w:val="0040486C"/>
    <w:rsid w:val="00415506"/>
    <w:rsid w:val="00417832"/>
    <w:rsid w:val="00432493"/>
    <w:rsid w:val="00491B23"/>
    <w:rsid w:val="00497808"/>
    <w:rsid w:val="00500964"/>
    <w:rsid w:val="00527787"/>
    <w:rsid w:val="00554577"/>
    <w:rsid w:val="005648A4"/>
    <w:rsid w:val="005E4592"/>
    <w:rsid w:val="006056E3"/>
    <w:rsid w:val="00643748"/>
    <w:rsid w:val="006B4108"/>
    <w:rsid w:val="006D5AB5"/>
    <w:rsid w:val="007A083F"/>
    <w:rsid w:val="008170C2"/>
    <w:rsid w:val="00843F5A"/>
    <w:rsid w:val="008B75AB"/>
    <w:rsid w:val="008E5A3D"/>
    <w:rsid w:val="00904E9B"/>
    <w:rsid w:val="00982564"/>
    <w:rsid w:val="009F5C05"/>
    <w:rsid w:val="00A37649"/>
    <w:rsid w:val="00AC5506"/>
    <w:rsid w:val="00AF36CC"/>
    <w:rsid w:val="00B25230"/>
    <w:rsid w:val="00BF5561"/>
    <w:rsid w:val="00C9703F"/>
    <w:rsid w:val="00D724D4"/>
    <w:rsid w:val="00D73ACA"/>
    <w:rsid w:val="00DC7E6E"/>
    <w:rsid w:val="00E30CA1"/>
    <w:rsid w:val="00E65ED4"/>
    <w:rsid w:val="00F66D5F"/>
    <w:rsid w:val="00FE0460"/>
    <w:rsid w:val="00FE4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5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DC7E6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E6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60">
    <w:name w:val="Заголовок 6 Знак"/>
    <w:basedOn w:val="a0"/>
    <w:link w:val="6"/>
    <w:rsid w:val="00DC7E6E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C7E6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7E6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F5561"/>
    <w:pPr>
      <w:ind w:left="720"/>
      <w:contextualSpacing/>
    </w:pPr>
  </w:style>
  <w:style w:type="table" w:styleId="a7">
    <w:name w:val="Table Grid"/>
    <w:basedOn w:val="a1"/>
    <w:rsid w:val="00BF55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8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7;&#1072;&#1075;&#1080;\Desktop\2%20&#1055;&#1091;&#1089;&#1090;&#1086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28C5FE-3445-4958-AB90-90BCB8B2E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 Пустой</Template>
  <TotalTime>553</TotalTime>
  <Pages>8</Pages>
  <Words>2484</Words>
  <Characters>14160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Заги</dc:creator>
  <cp:lastModifiedBy>Boss</cp:lastModifiedBy>
  <cp:revision>9</cp:revision>
  <dcterms:created xsi:type="dcterms:W3CDTF">2022-11-21T09:11:00Z</dcterms:created>
  <dcterms:modified xsi:type="dcterms:W3CDTF">2022-11-22T13:17:00Z</dcterms:modified>
</cp:coreProperties>
</file>